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9BF26" w14:textId="77777777" w:rsidR="006D0844" w:rsidRPr="00D97050" w:rsidRDefault="006D0844" w:rsidP="006D0844">
      <w:pPr>
        <w:pStyle w:val="Title"/>
        <w:jc w:val="center"/>
        <w:rPr>
          <w:rFonts w:cs="Arial"/>
        </w:rPr>
      </w:pPr>
      <w:r w:rsidRPr="00D97050">
        <w:t>Governors’ Visits to School</w:t>
      </w:r>
    </w:p>
    <w:p w14:paraId="33BF4472" w14:textId="77777777" w:rsidR="006D0844" w:rsidRDefault="006D0844" w:rsidP="00270F79">
      <w:pPr>
        <w:autoSpaceDE w:val="0"/>
        <w:autoSpaceDN w:val="0"/>
        <w:adjustRightInd w:val="0"/>
        <w:spacing w:after="0" w:line="240" w:lineRule="auto"/>
        <w:ind w:left="-1134"/>
        <w:jc w:val="center"/>
        <w:rPr>
          <w:rFonts w:cs="Trebuchet MS"/>
          <w:b/>
          <w:bCs/>
          <w:sz w:val="48"/>
          <w:szCs w:val="48"/>
        </w:rPr>
      </w:pPr>
    </w:p>
    <w:p w14:paraId="55076264" w14:textId="791EF58E" w:rsidR="00C41EE6" w:rsidRDefault="00270F79" w:rsidP="00270F79">
      <w:pPr>
        <w:autoSpaceDE w:val="0"/>
        <w:autoSpaceDN w:val="0"/>
        <w:adjustRightInd w:val="0"/>
        <w:spacing w:after="0" w:line="240" w:lineRule="auto"/>
        <w:ind w:left="-1134"/>
        <w:jc w:val="center"/>
        <w:rPr>
          <w:rFonts w:cs="Trebuchet MS"/>
          <w:b/>
          <w:bCs/>
          <w:sz w:val="48"/>
          <w:szCs w:val="48"/>
        </w:rPr>
      </w:pPr>
      <w:r>
        <w:rPr>
          <w:rFonts w:cs="Trebuchet MS"/>
          <w:b/>
          <w:bCs/>
          <w:sz w:val="48"/>
          <w:szCs w:val="48"/>
        </w:rPr>
        <w:t xml:space="preserve">           </w:t>
      </w:r>
    </w:p>
    <w:p w14:paraId="17567950" w14:textId="77777777" w:rsidR="003651A0" w:rsidRDefault="003651A0" w:rsidP="006D0844">
      <w:pPr>
        <w:pStyle w:val="Heading2"/>
      </w:pPr>
      <w:r w:rsidRPr="005422C5">
        <w:t>Introduction</w:t>
      </w:r>
    </w:p>
    <w:p w14:paraId="3A85BB44" w14:textId="77777777" w:rsidR="006D0844" w:rsidRPr="005422C5" w:rsidRDefault="006D0844" w:rsidP="00B550AB">
      <w:pPr>
        <w:autoSpaceDE w:val="0"/>
        <w:autoSpaceDN w:val="0"/>
        <w:adjustRightInd w:val="0"/>
        <w:spacing w:after="0" w:line="240" w:lineRule="auto"/>
        <w:jc w:val="both"/>
        <w:rPr>
          <w:rFonts w:cstheme="minorHAnsi"/>
          <w:b/>
          <w:bCs/>
          <w:sz w:val="28"/>
          <w:szCs w:val="28"/>
        </w:rPr>
      </w:pPr>
    </w:p>
    <w:p w14:paraId="6B78A383" w14:textId="77777777" w:rsidR="003651A0" w:rsidRPr="005422C5" w:rsidRDefault="003651A0" w:rsidP="006D0844">
      <w:r w:rsidRPr="005422C5">
        <w:t>It is often difficult for busy governors to find time to be in school while it is in session, but it is essential that they are able to do s</w:t>
      </w:r>
      <w:r w:rsidR="00700A47" w:rsidRPr="005422C5">
        <w:t>o</w:t>
      </w:r>
      <w:r w:rsidRPr="005422C5">
        <w:t xml:space="preserve">. </w:t>
      </w:r>
      <w:r w:rsidR="0040307A">
        <w:t>S</w:t>
      </w:r>
      <w:r w:rsidRPr="005422C5">
        <w:t xml:space="preserve">urveys show that headteachers and staff are encouraged by governors visiting the school, provided </w:t>
      </w:r>
      <w:r w:rsidR="0067251B" w:rsidRPr="005422C5">
        <w:t>they</w:t>
      </w:r>
      <w:r w:rsidRPr="005422C5">
        <w:t xml:space="preserve"> come to learn and help rather than to inspect.</w:t>
      </w:r>
    </w:p>
    <w:p w14:paraId="0E25D44D" w14:textId="77777777" w:rsidR="001A5B70" w:rsidRPr="005422C5" w:rsidRDefault="001A5B70" w:rsidP="006D0844">
      <w:pPr>
        <w:rPr>
          <w:sz w:val="16"/>
          <w:szCs w:val="16"/>
        </w:rPr>
      </w:pPr>
    </w:p>
    <w:p w14:paraId="5C4E3D40" w14:textId="77777777" w:rsidR="001A5B70" w:rsidRPr="005422C5" w:rsidRDefault="002B0DC9" w:rsidP="006D0844">
      <w:r>
        <w:t xml:space="preserve">Knowing the school is fundamental to </w:t>
      </w:r>
      <w:r w:rsidR="001A5B70" w:rsidRPr="005422C5">
        <w:t>the th</w:t>
      </w:r>
      <w:r w:rsidR="00765F2F" w:rsidRPr="005422C5">
        <w:t xml:space="preserve">ree core functions of a </w:t>
      </w:r>
      <w:r w:rsidR="001A5B70" w:rsidRPr="005422C5">
        <w:t xml:space="preserve">governing board as set out in the Department for Education’s (DfE) </w:t>
      </w:r>
      <w:r w:rsidR="001A5B70" w:rsidRPr="005422C5">
        <w:rPr>
          <w:i/>
          <w:iCs/>
        </w:rPr>
        <w:t>Governance</w:t>
      </w:r>
      <w:r w:rsidR="001A5B70" w:rsidRPr="005422C5">
        <w:t xml:space="preserve"> </w:t>
      </w:r>
      <w:r w:rsidR="001A5B70" w:rsidRPr="005422C5">
        <w:rPr>
          <w:i/>
          <w:iCs/>
        </w:rPr>
        <w:t>Handbook</w:t>
      </w:r>
      <w:r w:rsidR="001A5B70" w:rsidRPr="005422C5">
        <w:t>:</w:t>
      </w:r>
    </w:p>
    <w:p w14:paraId="4090B1B1" w14:textId="77777777" w:rsidR="001A5B70" w:rsidRPr="005422C5" w:rsidRDefault="002B0DC9" w:rsidP="006D0844">
      <w:r>
        <w:t>E</w:t>
      </w:r>
      <w:r w:rsidR="001A5B70" w:rsidRPr="005422C5">
        <w:t>nsuring clarity of vision, ethos and strategic direction</w:t>
      </w:r>
    </w:p>
    <w:p w14:paraId="09FDAD4B" w14:textId="77777777" w:rsidR="001A5B70" w:rsidRPr="005422C5" w:rsidRDefault="002B0DC9" w:rsidP="006D0844">
      <w:r>
        <w:t>H</w:t>
      </w:r>
      <w:r w:rsidR="001A5B70" w:rsidRPr="005422C5">
        <w:t>olding the headteacher to account for the educational performance of the school and its pupils, and the performance management of staff</w:t>
      </w:r>
    </w:p>
    <w:p w14:paraId="63EDCF7D" w14:textId="77777777" w:rsidR="001A5B70" w:rsidRPr="005422C5" w:rsidRDefault="002B0DC9" w:rsidP="006D0844">
      <w:r>
        <w:t>O</w:t>
      </w:r>
      <w:r w:rsidR="001A5B70" w:rsidRPr="005422C5">
        <w:t xml:space="preserve">verseeing financial performance </w:t>
      </w:r>
      <w:r w:rsidR="004A1E91" w:rsidRPr="005422C5">
        <w:t xml:space="preserve">and making sure </w:t>
      </w:r>
      <w:r w:rsidR="001A5B70" w:rsidRPr="005422C5">
        <w:t xml:space="preserve">money is well </w:t>
      </w:r>
      <w:proofErr w:type="gramStart"/>
      <w:r w:rsidR="001A5B70" w:rsidRPr="005422C5">
        <w:t>spent</w:t>
      </w:r>
      <w:proofErr w:type="gramEnd"/>
    </w:p>
    <w:p w14:paraId="353DE5EC" w14:textId="77777777" w:rsidR="00983071" w:rsidRPr="005422C5" w:rsidRDefault="00983071" w:rsidP="006D0844">
      <w:pPr>
        <w:rPr>
          <w:sz w:val="16"/>
          <w:szCs w:val="16"/>
        </w:rPr>
      </w:pPr>
    </w:p>
    <w:p w14:paraId="22AA5DB6" w14:textId="77777777" w:rsidR="00983071" w:rsidRPr="005422C5" w:rsidRDefault="001A5B70" w:rsidP="006D0844">
      <w:pPr>
        <w:rPr>
          <w:spacing w:val="4"/>
        </w:rPr>
      </w:pPr>
      <w:r w:rsidRPr="005422C5">
        <w:t xml:space="preserve">While the </w:t>
      </w:r>
      <w:r w:rsidR="004A1E91" w:rsidRPr="005422C5">
        <w:t>last</w:t>
      </w:r>
      <w:r w:rsidRPr="005422C5">
        <w:t xml:space="preserve"> two functions </w:t>
      </w:r>
      <w:r w:rsidR="00983071" w:rsidRPr="005422C5">
        <w:t>might</w:t>
      </w:r>
      <w:r w:rsidR="00E779F5" w:rsidRPr="005422C5">
        <w:t xml:space="preserve"> </w:t>
      </w:r>
      <w:r w:rsidR="004561A0">
        <w:t xml:space="preserve">partially </w:t>
      </w:r>
      <w:r w:rsidRPr="005422C5">
        <w:t xml:space="preserve">be </w:t>
      </w:r>
      <w:r w:rsidR="002B0DC9">
        <w:t xml:space="preserve">undertaken </w:t>
      </w:r>
      <w:r w:rsidRPr="005422C5">
        <w:t xml:space="preserve">in meetings and through reports and data, it is less easy to understand </w:t>
      </w:r>
      <w:r w:rsidR="00983071" w:rsidRPr="005422C5">
        <w:t>the school’s vision, ethos and values</w:t>
      </w:r>
      <w:r w:rsidR="00765F2F" w:rsidRPr="005422C5">
        <w:t xml:space="preserve"> without visiting during a </w:t>
      </w:r>
      <w:r w:rsidR="00983071" w:rsidRPr="005422C5">
        <w:t xml:space="preserve">working day. This is </w:t>
      </w:r>
      <w:r w:rsidR="00765F2F" w:rsidRPr="005422C5">
        <w:t xml:space="preserve">particularly important </w:t>
      </w:r>
      <w:r w:rsidR="00983071" w:rsidRPr="005422C5">
        <w:t xml:space="preserve">in a </w:t>
      </w:r>
      <w:r w:rsidR="00E779F5" w:rsidRPr="005422C5">
        <w:t xml:space="preserve">Church school </w:t>
      </w:r>
      <w:r w:rsidR="00F21538" w:rsidRPr="005422C5">
        <w:rPr>
          <w:spacing w:val="4"/>
        </w:rPr>
        <w:t xml:space="preserve">which aims to ensure that all pupils and adults flourish through its </w:t>
      </w:r>
      <w:r w:rsidR="00E779F5" w:rsidRPr="005422C5">
        <w:t xml:space="preserve">distinctively </w:t>
      </w:r>
      <w:r w:rsidR="00983071" w:rsidRPr="005422C5">
        <w:rPr>
          <w:spacing w:val="4"/>
        </w:rPr>
        <w:t xml:space="preserve">Christian </w:t>
      </w:r>
      <w:r w:rsidR="00E779F5" w:rsidRPr="005422C5">
        <w:rPr>
          <w:spacing w:val="4"/>
        </w:rPr>
        <w:t xml:space="preserve">character and </w:t>
      </w:r>
      <w:r w:rsidR="00983071" w:rsidRPr="005422C5">
        <w:rPr>
          <w:spacing w:val="4"/>
        </w:rPr>
        <w:t>provision. </w:t>
      </w:r>
    </w:p>
    <w:p w14:paraId="7CD9D3D3" w14:textId="77777777" w:rsidR="003651A0" w:rsidRPr="005422C5" w:rsidRDefault="00983071" w:rsidP="006D0844">
      <w:pPr>
        <w:rPr>
          <w:sz w:val="17"/>
          <w:szCs w:val="17"/>
        </w:rPr>
      </w:pPr>
      <w:r w:rsidRPr="005422C5">
        <w:t xml:space="preserve"> </w:t>
      </w:r>
    </w:p>
    <w:p w14:paraId="4BA03525" w14:textId="77777777" w:rsidR="008E209D" w:rsidRDefault="008E209D" w:rsidP="006D0844">
      <w:pPr>
        <w:pStyle w:val="Heading2"/>
      </w:pPr>
      <w:r w:rsidRPr="005422C5">
        <w:t>General Principles</w:t>
      </w:r>
    </w:p>
    <w:p w14:paraId="00F03327" w14:textId="77777777" w:rsidR="006D0844" w:rsidRPr="006D0844" w:rsidRDefault="006D0844" w:rsidP="006D0844"/>
    <w:p w14:paraId="5C23B112" w14:textId="77777777" w:rsidR="001F3246" w:rsidRPr="005422C5" w:rsidRDefault="001F3246" w:rsidP="006D0844">
      <w:proofErr w:type="gramStart"/>
      <w:r w:rsidRPr="005422C5">
        <w:t>A number of</w:t>
      </w:r>
      <w:proofErr w:type="gramEnd"/>
      <w:r w:rsidRPr="005422C5">
        <w:t xml:space="preserve"> general governance principles underpin the rationale for and </w:t>
      </w:r>
      <w:r w:rsidR="004A1E91" w:rsidRPr="005422C5">
        <w:t>organisation of governor visits:</w:t>
      </w:r>
    </w:p>
    <w:p w14:paraId="604CD734" w14:textId="77777777" w:rsidR="008E209D" w:rsidRPr="006D0844" w:rsidRDefault="00F21538" w:rsidP="006D0844">
      <w:pPr>
        <w:pStyle w:val="ListParagraph"/>
      </w:pPr>
      <w:r w:rsidRPr="006D0844">
        <w:t>The governing boa</w:t>
      </w:r>
      <w:r w:rsidR="00983B9E" w:rsidRPr="006D0844">
        <w:t>rd is a corporate body, and</w:t>
      </w:r>
      <w:r w:rsidRPr="006D0844">
        <w:t xml:space="preserve"> governor</w:t>
      </w:r>
      <w:r w:rsidR="001F3246" w:rsidRPr="006D0844">
        <w:t>s visit</w:t>
      </w:r>
      <w:r w:rsidRPr="006D0844">
        <w:t xml:space="preserve"> the school </w:t>
      </w:r>
      <w:r w:rsidR="001F3246" w:rsidRPr="006D0844">
        <w:t xml:space="preserve">not as individuals, but on behalf of the board, with a remit for the visit and </w:t>
      </w:r>
      <w:r w:rsidR="004561A0" w:rsidRPr="006D0844">
        <w:t xml:space="preserve">arrangements for </w:t>
      </w:r>
      <w:r w:rsidR="004A1E91" w:rsidRPr="006D0844">
        <w:t xml:space="preserve">feedback </w:t>
      </w:r>
      <w:r w:rsidR="001F3246" w:rsidRPr="006D0844">
        <w:t>to the board.</w:t>
      </w:r>
      <w:r w:rsidR="006623C3" w:rsidRPr="006D0844">
        <w:t xml:space="preserve"> I</w:t>
      </w:r>
      <w:r w:rsidR="00983B9E" w:rsidRPr="006D0844">
        <w:t>t is helpful</w:t>
      </w:r>
      <w:r w:rsidR="006623C3" w:rsidRPr="006D0844">
        <w:t xml:space="preserve"> </w:t>
      </w:r>
      <w:r w:rsidR="004A1E91" w:rsidRPr="006D0844">
        <w:t xml:space="preserve">therefore </w:t>
      </w:r>
      <w:r w:rsidR="006623C3" w:rsidRPr="006D0844">
        <w:t>to plan an annual programme</w:t>
      </w:r>
      <w:r w:rsidR="00983B9E" w:rsidRPr="006D0844">
        <w:t xml:space="preserve"> of visits </w:t>
      </w:r>
      <w:r w:rsidR="006623C3" w:rsidRPr="006D0844">
        <w:t>in advance, identifying themes and allocating governors</w:t>
      </w:r>
      <w:r w:rsidR="004A1E91" w:rsidRPr="006D0844">
        <w:t xml:space="preserve"> either singly or in groups</w:t>
      </w:r>
      <w:r w:rsidR="006623C3" w:rsidRPr="006D0844">
        <w:t xml:space="preserve"> to undertake them and to report back. </w:t>
      </w:r>
    </w:p>
    <w:p w14:paraId="6D665FB4" w14:textId="77777777" w:rsidR="006D0844" w:rsidRPr="006D0844" w:rsidRDefault="006D0844" w:rsidP="006D0844">
      <w:pPr>
        <w:pStyle w:val="ListParagraph"/>
        <w:numPr>
          <w:ilvl w:val="0"/>
          <w:numId w:val="0"/>
        </w:numPr>
        <w:ind w:left="754"/>
      </w:pPr>
    </w:p>
    <w:p w14:paraId="3FF604E5" w14:textId="77777777" w:rsidR="006D0844" w:rsidRPr="006D0844" w:rsidRDefault="008E209D" w:rsidP="006D0844">
      <w:pPr>
        <w:pStyle w:val="ListParagraph"/>
      </w:pPr>
      <w:r w:rsidRPr="006D0844">
        <w:t xml:space="preserve">The board is responsible for the school’s strategic direction and success; </w:t>
      </w:r>
      <w:r w:rsidR="00983B9E" w:rsidRPr="006D0844">
        <w:t>operational, day-to-day management</w:t>
      </w:r>
      <w:r w:rsidRPr="006D0844">
        <w:t xml:space="preserve"> is the responsibility of the headteacher.</w:t>
      </w:r>
      <w:r w:rsidR="006623C3" w:rsidRPr="006D0844">
        <w:t xml:space="preserve"> </w:t>
      </w:r>
      <w:r w:rsidRPr="006D0844">
        <w:t xml:space="preserve">Visits should generally link to </w:t>
      </w:r>
      <w:r w:rsidR="00983B9E" w:rsidRPr="006D0844">
        <w:t xml:space="preserve">key governance responsibilities </w:t>
      </w:r>
      <w:r w:rsidRPr="006D0844">
        <w:t>and school specific priorities</w:t>
      </w:r>
      <w:r w:rsidR="006F273D" w:rsidRPr="006D0844">
        <w:t>.</w:t>
      </w:r>
      <w:r w:rsidRPr="006D0844">
        <w:t xml:space="preserve"> </w:t>
      </w:r>
      <w:r w:rsidR="006623C3" w:rsidRPr="006D0844">
        <w:t>Where a school improvement priority is the focus, the governor visit could be included in the school improvement plan.</w:t>
      </w:r>
    </w:p>
    <w:p w14:paraId="5C26A027" w14:textId="77777777" w:rsidR="006D0844" w:rsidRPr="006D0844" w:rsidRDefault="006D0844" w:rsidP="006D0844">
      <w:pPr>
        <w:pStyle w:val="ListParagraph"/>
        <w:numPr>
          <w:ilvl w:val="0"/>
          <w:numId w:val="0"/>
        </w:numPr>
        <w:ind w:left="754"/>
      </w:pPr>
    </w:p>
    <w:p w14:paraId="450CD834" w14:textId="06EFFE28" w:rsidR="00F21538" w:rsidRPr="006D0844" w:rsidRDefault="00983B9E" w:rsidP="006D0844">
      <w:pPr>
        <w:pStyle w:val="ListParagraph"/>
      </w:pPr>
      <w:r w:rsidRPr="006D0844">
        <w:lastRenderedPageBreak/>
        <w:t>An effective partnership between governors and staff, based on mutual understanding, benefits the whole school community</w:t>
      </w:r>
      <w:r w:rsidR="002B0DC9" w:rsidRPr="006D0844">
        <w:t>.</w:t>
      </w:r>
      <w:r w:rsidRPr="006D0844">
        <w:t xml:space="preserve"> </w:t>
      </w:r>
    </w:p>
    <w:p w14:paraId="1FF090E3" w14:textId="77777777" w:rsidR="006D0844" w:rsidRPr="006D0844" w:rsidRDefault="006D0844" w:rsidP="006D0844">
      <w:pPr>
        <w:ind w:left="397"/>
      </w:pPr>
    </w:p>
    <w:p w14:paraId="77AF6CDF" w14:textId="77777777" w:rsidR="006D0844" w:rsidRPr="006D0844" w:rsidRDefault="006D0844" w:rsidP="006D0844">
      <w:pPr>
        <w:pStyle w:val="ListParagraph"/>
        <w:numPr>
          <w:ilvl w:val="0"/>
          <w:numId w:val="0"/>
        </w:numPr>
        <w:ind w:left="754"/>
      </w:pPr>
    </w:p>
    <w:p w14:paraId="18CF2C9E" w14:textId="4F2E7A5F" w:rsidR="00F21538" w:rsidRPr="006D0844" w:rsidRDefault="00F21538" w:rsidP="006D0844">
      <w:pPr>
        <w:pStyle w:val="ListParagraph"/>
      </w:pPr>
      <w:r w:rsidRPr="006D0844">
        <w:t>Benefits to</w:t>
      </w:r>
      <w:r w:rsidR="002B0DC9" w:rsidRPr="006D0844">
        <w:t xml:space="preserve"> governors include:</w:t>
      </w:r>
    </w:p>
    <w:p w14:paraId="5EEF6830" w14:textId="77777777" w:rsidR="00F21538" w:rsidRPr="005422C5" w:rsidRDefault="00F21538" w:rsidP="006D0844">
      <w:pPr>
        <w:pStyle w:val="ListParagraph"/>
        <w:numPr>
          <w:ilvl w:val="1"/>
          <w:numId w:val="32"/>
        </w:numPr>
        <w:ind w:left="1800"/>
      </w:pPr>
      <w:r w:rsidRPr="005422C5">
        <w:t xml:space="preserve">improving governors’ </w:t>
      </w:r>
      <w:r w:rsidR="004561A0">
        <w:t xml:space="preserve">decision making through </w:t>
      </w:r>
      <w:r w:rsidRPr="005422C5">
        <w:t xml:space="preserve">knowledge of the school </w:t>
      </w:r>
      <w:r w:rsidR="004561A0">
        <w:t xml:space="preserve">context, </w:t>
      </w:r>
      <w:r w:rsidRPr="005422C5">
        <w:t>ethos</w:t>
      </w:r>
      <w:r w:rsidR="004561A0">
        <w:t xml:space="preserve"> and </w:t>
      </w:r>
      <w:r w:rsidRPr="005422C5">
        <w:t xml:space="preserve">culture </w:t>
      </w:r>
      <w:proofErr w:type="gramStart"/>
      <w:r w:rsidRPr="005422C5">
        <w:t>-  its</w:t>
      </w:r>
      <w:proofErr w:type="gramEnd"/>
      <w:r w:rsidRPr="005422C5">
        <w:t xml:space="preserve"> staff and students, priorities, strengths and challenges</w:t>
      </w:r>
    </w:p>
    <w:p w14:paraId="217CDB85" w14:textId="77777777" w:rsidR="00F21538" w:rsidRPr="005422C5" w:rsidRDefault="00F21538" w:rsidP="006D0844">
      <w:pPr>
        <w:pStyle w:val="ListParagraph"/>
        <w:numPr>
          <w:ilvl w:val="1"/>
          <w:numId w:val="32"/>
        </w:numPr>
        <w:ind w:left="1800"/>
      </w:pPr>
      <w:r w:rsidRPr="005422C5">
        <w:t xml:space="preserve">developing relationships and a culture of openness and transparency </w:t>
      </w:r>
    </w:p>
    <w:p w14:paraId="4DFE4E3D" w14:textId="77777777" w:rsidR="00F21538" w:rsidRPr="005422C5" w:rsidRDefault="00F21538" w:rsidP="006D0844">
      <w:pPr>
        <w:pStyle w:val="ListParagraph"/>
        <w:numPr>
          <w:ilvl w:val="1"/>
          <w:numId w:val="32"/>
        </w:numPr>
        <w:ind w:left="1800"/>
      </w:pPr>
      <w:r w:rsidRPr="005422C5">
        <w:t>observing how plans and policies work in practice</w:t>
      </w:r>
    </w:p>
    <w:p w14:paraId="300C5A98" w14:textId="77777777" w:rsidR="00F21538" w:rsidRPr="005422C5" w:rsidRDefault="00F21538" w:rsidP="006D0844">
      <w:pPr>
        <w:pStyle w:val="ListParagraph"/>
        <w:numPr>
          <w:ilvl w:val="1"/>
          <w:numId w:val="32"/>
        </w:numPr>
        <w:ind w:left="1800"/>
      </w:pPr>
      <w:r w:rsidRPr="005422C5">
        <w:t xml:space="preserve">monitoring the priorities outlined in the development </w:t>
      </w:r>
      <w:proofErr w:type="gramStart"/>
      <w:r w:rsidRPr="005422C5">
        <w:t>plan</w:t>
      </w:r>
      <w:proofErr w:type="gramEnd"/>
    </w:p>
    <w:p w14:paraId="64FC4A4A" w14:textId="77777777" w:rsidR="00F21538" w:rsidRPr="002B0DC9" w:rsidRDefault="00F21538" w:rsidP="006D0844">
      <w:pPr>
        <w:tabs>
          <w:tab w:val="left" w:pos="1134"/>
        </w:tabs>
        <w:spacing w:after="0"/>
        <w:ind w:left="774"/>
        <w:rPr>
          <w:rFonts w:cstheme="minorHAnsi"/>
          <w:sz w:val="16"/>
          <w:szCs w:val="16"/>
        </w:rPr>
      </w:pPr>
    </w:p>
    <w:p w14:paraId="3DBAE741" w14:textId="3B2EDAAD" w:rsidR="00F21538" w:rsidRPr="006D0844" w:rsidRDefault="00F21538" w:rsidP="006D0844">
      <w:pPr>
        <w:pStyle w:val="ListParagraph"/>
      </w:pPr>
      <w:r w:rsidRPr="006D0844">
        <w:t>Benefits to staff</w:t>
      </w:r>
      <w:r w:rsidR="002B0DC9" w:rsidRPr="006D0844">
        <w:t xml:space="preserve"> include:</w:t>
      </w:r>
    </w:p>
    <w:p w14:paraId="46467172" w14:textId="77777777" w:rsidR="00F21538" w:rsidRPr="005422C5" w:rsidRDefault="00F21538" w:rsidP="006D0844">
      <w:pPr>
        <w:pStyle w:val="ListParagraph"/>
        <w:numPr>
          <w:ilvl w:val="1"/>
          <w:numId w:val="32"/>
        </w:numPr>
        <w:ind w:left="1800"/>
      </w:pPr>
      <w:r w:rsidRPr="005422C5">
        <w:t>help</w:t>
      </w:r>
      <w:r w:rsidR="00BE02D5">
        <w:t>ing</w:t>
      </w:r>
      <w:r w:rsidRPr="005422C5">
        <w:t xml:space="preserve"> governors understand the reality of the classroom</w:t>
      </w:r>
      <w:r w:rsidR="00983B9E" w:rsidRPr="005422C5">
        <w:t xml:space="preserve"> and curriculum </w:t>
      </w:r>
      <w:r w:rsidRPr="005422C5">
        <w:t xml:space="preserve">and celebrate effort and </w:t>
      </w:r>
      <w:proofErr w:type="gramStart"/>
      <w:r w:rsidRPr="005422C5">
        <w:t>success</w:t>
      </w:r>
      <w:proofErr w:type="gramEnd"/>
      <w:r w:rsidRPr="005422C5">
        <w:t xml:space="preserve"> </w:t>
      </w:r>
    </w:p>
    <w:p w14:paraId="177AEB2C" w14:textId="77777777" w:rsidR="00F21538" w:rsidRPr="005422C5" w:rsidRDefault="00F21538" w:rsidP="006D0844">
      <w:pPr>
        <w:pStyle w:val="ListParagraph"/>
        <w:numPr>
          <w:ilvl w:val="1"/>
          <w:numId w:val="32"/>
        </w:numPr>
        <w:ind w:left="1800"/>
      </w:pPr>
      <w:r w:rsidRPr="005422C5">
        <w:t>get</w:t>
      </w:r>
      <w:r w:rsidR="00BE02D5">
        <w:t>ting</w:t>
      </w:r>
      <w:r w:rsidRPr="005422C5">
        <w:t xml:space="preserve"> to know the governors </w:t>
      </w:r>
      <w:r w:rsidR="00983B9E" w:rsidRPr="005422C5">
        <w:t xml:space="preserve">and </w:t>
      </w:r>
      <w:r w:rsidRPr="005422C5">
        <w:t>u</w:t>
      </w:r>
      <w:r w:rsidR="00983B9E" w:rsidRPr="005422C5">
        <w:t xml:space="preserve">nderstand better the board’s </w:t>
      </w:r>
      <w:r w:rsidRPr="005422C5">
        <w:t xml:space="preserve">roles and </w:t>
      </w:r>
      <w:proofErr w:type="gramStart"/>
      <w:r w:rsidRPr="005422C5">
        <w:t>responsibilities</w:t>
      </w:r>
      <w:proofErr w:type="gramEnd"/>
      <w:r w:rsidRPr="005422C5">
        <w:t xml:space="preserve"> </w:t>
      </w:r>
    </w:p>
    <w:p w14:paraId="619CB8C5" w14:textId="77777777" w:rsidR="00F21538" w:rsidRPr="005422C5" w:rsidRDefault="00F21538" w:rsidP="006D0844">
      <w:pPr>
        <w:pStyle w:val="ListParagraph"/>
        <w:numPr>
          <w:ilvl w:val="1"/>
          <w:numId w:val="32"/>
        </w:numPr>
        <w:ind w:left="1800"/>
      </w:pPr>
      <w:r w:rsidRPr="005422C5">
        <w:t>hav</w:t>
      </w:r>
      <w:r w:rsidR="00BE02D5">
        <w:t>ing</w:t>
      </w:r>
      <w:r w:rsidRPr="005422C5">
        <w:t xml:space="preserve"> an opportunity to reflect on practice through </w:t>
      </w:r>
      <w:proofErr w:type="gramStart"/>
      <w:r w:rsidRPr="005422C5">
        <w:t>discussion</w:t>
      </w:r>
      <w:proofErr w:type="gramEnd"/>
      <w:r w:rsidRPr="005422C5">
        <w:t xml:space="preserve"> </w:t>
      </w:r>
    </w:p>
    <w:p w14:paraId="546949D6" w14:textId="77777777" w:rsidR="00F21538" w:rsidRPr="006D0844" w:rsidRDefault="00F21538" w:rsidP="006D0844">
      <w:pPr>
        <w:pStyle w:val="ListParagraph"/>
        <w:numPr>
          <w:ilvl w:val="0"/>
          <w:numId w:val="0"/>
        </w:numPr>
        <w:ind w:left="754"/>
        <w:rPr>
          <w:rStyle w:val="BookTitle"/>
          <w:b w:val="0"/>
          <w:bCs w:val="0"/>
          <w:i w:val="0"/>
          <w:iCs w:val="0"/>
          <w:spacing w:val="0"/>
        </w:rPr>
      </w:pPr>
    </w:p>
    <w:p w14:paraId="664282A3" w14:textId="671C3A67" w:rsidR="00F21538" w:rsidRPr="006D0844" w:rsidRDefault="00F21538" w:rsidP="006D0844">
      <w:pPr>
        <w:pStyle w:val="ListParagraph"/>
      </w:pPr>
      <w:r w:rsidRPr="006D0844">
        <w:t>The purpose of governor visits is not</w:t>
      </w:r>
      <w:r w:rsidR="006D0844">
        <w:t>:</w:t>
      </w:r>
    </w:p>
    <w:p w14:paraId="209A96A3" w14:textId="77777777" w:rsidR="00F21538" w:rsidRPr="005422C5" w:rsidRDefault="00F21538" w:rsidP="006D0844">
      <w:pPr>
        <w:pStyle w:val="ListParagraph"/>
        <w:numPr>
          <w:ilvl w:val="1"/>
          <w:numId w:val="32"/>
        </w:numPr>
        <w:ind w:left="1800"/>
      </w:pPr>
      <w:r w:rsidRPr="005422C5">
        <w:t>to make judgements a</w:t>
      </w:r>
      <w:r w:rsidR="00983B9E" w:rsidRPr="005422C5">
        <w:t xml:space="preserve">bout the professional expertise </w:t>
      </w:r>
      <w:r w:rsidR="002B0DC9">
        <w:t>of individual staff</w:t>
      </w:r>
      <w:r w:rsidRPr="005422C5">
        <w:t xml:space="preserve"> </w:t>
      </w:r>
    </w:p>
    <w:p w14:paraId="6591A283" w14:textId="77777777" w:rsidR="00F21538" w:rsidRPr="005422C5" w:rsidRDefault="00F21538" w:rsidP="006D0844">
      <w:pPr>
        <w:pStyle w:val="ListParagraph"/>
        <w:numPr>
          <w:ilvl w:val="1"/>
          <w:numId w:val="32"/>
        </w:numPr>
        <w:ind w:left="1800"/>
      </w:pPr>
      <w:r w:rsidRPr="005422C5">
        <w:t>to pursue issues that are day-to-</w:t>
      </w:r>
      <w:r w:rsidR="002B0DC9">
        <w:t xml:space="preserve">day management </w:t>
      </w:r>
      <w:proofErr w:type="gramStart"/>
      <w:r w:rsidR="002B0DC9">
        <w:t>responsibilities</w:t>
      </w:r>
      <w:proofErr w:type="gramEnd"/>
      <w:r w:rsidRPr="005422C5">
        <w:t xml:space="preserve"> </w:t>
      </w:r>
    </w:p>
    <w:p w14:paraId="1F145761" w14:textId="77777777" w:rsidR="00F21538" w:rsidRPr="005422C5" w:rsidRDefault="00F21538" w:rsidP="006D0844">
      <w:pPr>
        <w:pStyle w:val="ListParagraph"/>
        <w:numPr>
          <w:ilvl w:val="1"/>
          <w:numId w:val="32"/>
        </w:numPr>
        <w:ind w:left="1800"/>
      </w:pPr>
      <w:r w:rsidRPr="005422C5">
        <w:t xml:space="preserve">to check on progress of individual children </w:t>
      </w:r>
    </w:p>
    <w:p w14:paraId="6A68EB45" w14:textId="77777777" w:rsidR="00F21538" w:rsidRPr="005422C5" w:rsidRDefault="00F21538" w:rsidP="006D0844">
      <w:pPr>
        <w:pStyle w:val="ListParagraph"/>
        <w:numPr>
          <w:ilvl w:val="1"/>
          <w:numId w:val="32"/>
        </w:numPr>
        <w:ind w:left="1800"/>
      </w:pPr>
      <w:r w:rsidRPr="005422C5">
        <w:t>to pursue personal interests and concerns</w:t>
      </w:r>
    </w:p>
    <w:p w14:paraId="56169766" w14:textId="77777777" w:rsidR="00F21538" w:rsidRPr="005422C5" w:rsidRDefault="00F21538" w:rsidP="006D0844">
      <w:pPr>
        <w:pStyle w:val="ListParagraph"/>
        <w:numPr>
          <w:ilvl w:val="1"/>
          <w:numId w:val="32"/>
        </w:numPr>
        <w:ind w:left="1800"/>
      </w:pPr>
      <w:r w:rsidRPr="005422C5">
        <w:t xml:space="preserve">for staff to make a case for priority or resources </w:t>
      </w:r>
    </w:p>
    <w:p w14:paraId="3BBAFC05" w14:textId="77777777" w:rsidR="003651A0" w:rsidRPr="005422C5" w:rsidRDefault="003651A0" w:rsidP="00B550AB">
      <w:pPr>
        <w:autoSpaceDE w:val="0"/>
        <w:autoSpaceDN w:val="0"/>
        <w:adjustRightInd w:val="0"/>
        <w:spacing w:after="0" w:line="240" w:lineRule="auto"/>
        <w:jc w:val="both"/>
        <w:rPr>
          <w:rFonts w:cstheme="minorHAnsi"/>
          <w:b/>
          <w:bCs/>
          <w:sz w:val="24"/>
          <w:szCs w:val="24"/>
        </w:rPr>
      </w:pPr>
    </w:p>
    <w:p w14:paraId="0F632F1A" w14:textId="77777777" w:rsidR="00F506D1" w:rsidRDefault="00F506D1" w:rsidP="006D0844">
      <w:pPr>
        <w:pStyle w:val="Heading2"/>
      </w:pPr>
      <w:r w:rsidRPr="005422C5">
        <w:t>Agreeing the focus and programme</w:t>
      </w:r>
    </w:p>
    <w:p w14:paraId="1E2D06A4" w14:textId="77777777" w:rsidR="006D0844" w:rsidRPr="005422C5" w:rsidRDefault="006D0844" w:rsidP="00F506D1">
      <w:pPr>
        <w:pStyle w:val="Default"/>
        <w:rPr>
          <w:rFonts w:asciiTheme="minorHAnsi" w:hAnsiTheme="minorHAnsi" w:cstheme="minorHAnsi"/>
          <w:b/>
          <w:color w:val="auto"/>
          <w:sz w:val="28"/>
          <w:szCs w:val="28"/>
        </w:rPr>
      </w:pPr>
    </w:p>
    <w:p w14:paraId="6B129F68" w14:textId="77777777" w:rsidR="00F506D1" w:rsidRPr="005422C5" w:rsidRDefault="00F506D1" w:rsidP="006D0844">
      <w:r w:rsidRPr="005422C5">
        <w:t xml:space="preserve">Every visit should have a clear, prearranged </w:t>
      </w:r>
      <w:r w:rsidR="00BC7655" w:rsidRPr="005422C5">
        <w:t xml:space="preserve">purpose and </w:t>
      </w:r>
      <w:r w:rsidRPr="005422C5">
        <w:t>focus.</w:t>
      </w:r>
      <w:r w:rsidR="004A1E91" w:rsidRPr="005422C5">
        <w:t xml:space="preserve"> </w:t>
      </w:r>
      <w:r w:rsidR="004561A0">
        <w:t>It is helpful to develop an</w:t>
      </w:r>
      <w:r w:rsidR="004A1E91" w:rsidRPr="005422C5">
        <w:t xml:space="preserve"> advance schedule of visits</w:t>
      </w:r>
      <w:r w:rsidR="004561A0">
        <w:t xml:space="preserve">, </w:t>
      </w:r>
      <w:r w:rsidR="004A1E91" w:rsidRPr="005422C5">
        <w:t xml:space="preserve">agreed with the headteacher, </w:t>
      </w:r>
      <w:r w:rsidR="00A355BD">
        <w:t>with identified</w:t>
      </w:r>
      <w:r w:rsidR="004A1E91" w:rsidRPr="005422C5">
        <w:t xml:space="preserve"> themes and governors to undertake them and report back. </w:t>
      </w:r>
      <w:r w:rsidRPr="005422C5">
        <w:t xml:space="preserve"> This </w:t>
      </w:r>
      <w:r w:rsidR="00A355BD">
        <w:t xml:space="preserve">helps </w:t>
      </w:r>
      <w:r w:rsidR="00BC7655" w:rsidRPr="005422C5">
        <w:t xml:space="preserve">ensure </w:t>
      </w:r>
      <w:r w:rsidRPr="005422C5">
        <w:t>that governors and staf</w:t>
      </w:r>
      <w:r w:rsidR="00983B9E" w:rsidRPr="005422C5">
        <w:t>f use their time productively</w:t>
      </w:r>
      <w:r w:rsidR="00A355BD">
        <w:t xml:space="preserve">, </w:t>
      </w:r>
      <w:r w:rsidR="00983B9E" w:rsidRPr="005422C5">
        <w:t xml:space="preserve">that visits are an embedded part of the board’s </w:t>
      </w:r>
      <w:r w:rsidR="004A1E91" w:rsidRPr="005422C5">
        <w:t>work, and complement but don’t duplicate other activities such as presentations from staff. G</w:t>
      </w:r>
      <w:r w:rsidR="008757B7" w:rsidRPr="005422C5">
        <w:t>overnor visit</w:t>
      </w:r>
      <w:r w:rsidR="00BE02D5">
        <w:t>s</w:t>
      </w:r>
      <w:r w:rsidR="008757B7" w:rsidRPr="005422C5">
        <w:t xml:space="preserve"> could be included</w:t>
      </w:r>
      <w:r w:rsidR="004A1E91" w:rsidRPr="005422C5">
        <w:t xml:space="preserve"> in the school improvement plan and the board’s annual workplan.</w:t>
      </w:r>
    </w:p>
    <w:p w14:paraId="447A4401" w14:textId="77777777" w:rsidR="008757B7" w:rsidRPr="005422C5" w:rsidRDefault="008757B7" w:rsidP="006D0844">
      <w:pPr>
        <w:rPr>
          <w:sz w:val="16"/>
          <w:szCs w:val="16"/>
        </w:rPr>
      </w:pPr>
    </w:p>
    <w:p w14:paraId="218FB182" w14:textId="77777777" w:rsidR="00F506D1" w:rsidRPr="005422C5" w:rsidRDefault="001C4AB1" w:rsidP="006D0844">
      <w:r w:rsidRPr="005422C5">
        <w:t>Examples of what a visit might</w:t>
      </w:r>
      <w:r w:rsidR="00F506D1" w:rsidRPr="005422C5">
        <w:t xml:space="preserve"> focus on include: </w:t>
      </w:r>
    </w:p>
    <w:p w14:paraId="20998538" w14:textId="77777777" w:rsidR="009102A8" w:rsidRPr="006D0844" w:rsidRDefault="00F506D1" w:rsidP="006D0844">
      <w:r w:rsidRPr="006D0844">
        <w:t xml:space="preserve">Monitoring the implementation of a particular policy for </w:t>
      </w:r>
      <w:r w:rsidR="009102A8" w:rsidRPr="006D0844">
        <w:t>example safeguarding</w:t>
      </w:r>
      <w:r w:rsidR="004249EC" w:rsidRPr="006D0844">
        <w:t>, behaviour, attendance</w:t>
      </w:r>
    </w:p>
    <w:p w14:paraId="3C9889A3" w14:textId="77777777" w:rsidR="009102A8" w:rsidRPr="006D0844" w:rsidRDefault="00F506D1" w:rsidP="006D0844">
      <w:pPr>
        <w:pStyle w:val="ListParagraph"/>
      </w:pPr>
      <w:r w:rsidRPr="006D0844">
        <w:t>Monitoring progress towards specific targets from</w:t>
      </w:r>
      <w:r w:rsidR="009102A8" w:rsidRPr="006D0844">
        <w:t xml:space="preserve"> the school improvement </w:t>
      </w:r>
      <w:r w:rsidRPr="006D0844">
        <w:t>plan</w:t>
      </w:r>
      <w:r w:rsidR="00983B9E" w:rsidRPr="006D0844">
        <w:t xml:space="preserve"> </w:t>
      </w:r>
      <w:proofErr w:type="gramStart"/>
      <w:r w:rsidR="00983B9E" w:rsidRPr="006D0844">
        <w:t xml:space="preserve">- </w:t>
      </w:r>
      <w:r w:rsidRPr="006D0844">
        <w:t xml:space="preserve"> for</w:t>
      </w:r>
      <w:proofErr w:type="gramEnd"/>
      <w:r w:rsidRPr="006D0844">
        <w:t xml:space="preserve"> example meeting with the subject lead and learning about the strategy adopted and how this </w:t>
      </w:r>
      <w:r w:rsidR="00BC7655" w:rsidRPr="006D0844">
        <w:t xml:space="preserve">influences </w:t>
      </w:r>
      <w:r w:rsidRPr="006D0844">
        <w:t xml:space="preserve">classroom practice and children’s learning </w:t>
      </w:r>
    </w:p>
    <w:p w14:paraId="42E51951" w14:textId="77777777" w:rsidR="009102A8" w:rsidRPr="006D0844" w:rsidRDefault="009102A8" w:rsidP="006D0844">
      <w:pPr>
        <w:pStyle w:val="ListParagraph"/>
      </w:pPr>
      <w:r w:rsidRPr="006D0844">
        <w:t>U</w:t>
      </w:r>
      <w:r w:rsidR="00F506D1" w:rsidRPr="006D0844">
        <w:t xml:space="preserve">nderstanding of a particular curriculum area or year group </w:t>
      </w:r>
    </w:p>
    <w:p w14:paraId="6A090FDD" w14:textId="77777777" w:rsidR="009102A8" w:rsidRPr="006D0844" w:rsidRDefault="009102A8" w:rsidP="006D0844">
      <w:pPr>
        <w:pStyle w:val="ListParagraph"/>
      </w:pPr>
      <w:r w:rsidRPr="006D0844">
        <w:t>U</w:t>
      </w:r>
      <w:r w:rsidR="00F506D1" w:rsidRPr="006D0844">
        <w:t>nderstanding of the process of assess</w:t>
      </w:r>
      <w:r w:rsidRPr="006D0844">
        <w:t>ment and tracking pupil cohorts</w:t>
      </w:r>
    </w:p>
    <w:p w14:paraId="78B29083" w14:textId="77777777" w:rsidR="00600D76" w:rsidRPr="006D0844" w:rsidRDefault="009102A8" w:rsidP="006D0844">
      <w:pPr>
        <w:pStyle w:val="ListParagraph"/>
      </w:pPr>
      <w:r w:rsidRPr="006D0844">
        <w:lastRenderedPageBreak/>
        <w:t>U</w:t>
      </w:r>
      <w:r w:rsidR="00F506D1" w:rsidRPr="006D0844">
        <w:t xml:space="preserve">nderstanding of a particular issue </w:t>
      </w:r>
      <w:r w:rsidR="00BE02D5" w:rsidRPr="006D0844">
        <w:t>for example</w:t>
      </w:r>
      <w:r w:rsidR="00F506D1" w:rsidRPr="006D0844">
        <w:t xml:space="preserve"> </w:t>
      </w:r>
      <w:r w:rsidR="00600D76" w:rsidRPr="006D0844">
        <w:t xml:space="preserve">pupil engagement, </w:t>
      </w:r>
      <w:r w:rsidR="00F506D1" w:rsidRPr="006D0844">
        <w:t xml:space="preserve">provision of ICT, boys’ achievement, literacy </w:t>
      </w:r>
    </w:p>
    <w:p w14:paraId="755EDBC3" w14:textId="77777777" w:rsidR="009102A8" w:rsidRPr="006D0844" w:rsidRDefault="009102A8" w:rsidP="006D0844">
      <w:pPr>
        <w:pStyle w:val="ListParagraph"/>
      </w:pPr>
      <w:r w:rsidRPr="006D0844">
        <w:t>Underst</w:t>
      </w:r>
      <w:r w:rsidR="004249EC" w:rsidRPr="006D0844">
        <w:t xml:space="preserve">anding of how RE and </w:t>
      </w:r>
      <w:r w:rsidRPr="006D0844">
        <w:t xml:space="preserve">Worship are </w:t>
      </w:r>
      <w:r w:rsidR="004249EC" w:rsidRPr="006D0844">
        <w:t xml:space="preserve">planned, </w:t>
      </w:r>
      <w:r w:rsidRPr="006D0844">
        <w:t>delivered and integrated into the daily life of the school.</w:t>
      </w:r>
    </w:p>
    <w:p w14:paraId="5321B084" w14:textId="77777777" w:rsidR="004249EC" w:rsidRPr="006D0844" w:rsidRDefault="004249EC" w:rsidP="006D0844">
      <w:pPr>
        <w:pStyle w:val="ListParagraph"/>
      </w:pPr>
      <w:r w:rsidRPr="006D0844">
        <w:t xml:space="preserve">Update on a particular area with an assigned link governor. </w:t>
      </w:r>
      <w:r w:rsidR="00922F37" w:rsidRPr="006D0844">
        <w:t>Common link</w:t>
      </w:r>
      <w:r w:rsidRPr="006D0844">
        <w:t>s include SEND, Safeguarding, Pupil Premium, RE</w:t>
      </w:r>
      <w:r w:rsidR="00922F37" w:rsidRPr="006D0844">
        <w:t>, Literacy, Numeracy. It is important that schools keep links under review, to ensure they are still relevant and working effectively.</w:t>
      </w:r>
    </w:p>
    <w:p w14:paraId="4E7D885A" w14:textId="77777777" w:rsidR="00E0367A" w:rsidRPr="006D0844" w:rsidRDefault="00203CD8" w:rsidP="006D0844">
      <w:pPr>
        <w:pStyle w:val="ListParagraph"/>
      </w:pPr>
      <w:r w:rsidRPr="006D0844">
        <w:t xml:space="preserve">The use of resources such as a new teaching resource or a demonstration of </w:t>
      </w:r>
      <w:r w:rsidR="00E0367A" w:rsidRPr="006D0844">
        <w:t>the use of ICT in the classroom.</w:t>
      </w:r>
    </w:p>
    <w:p w14:paraId="40E4BAB7" w14:textId="77777777" w:rsidR="001C4AB1" w:rsidRPr="005422C5" w:rsidRDefault="001C4AB1" w:rsidP="00BC7655">
      <w:pPr>
        <w:pStyle w:val="Default"/>
        <w:spacing w:line="276" w:lineRule="auto"/>
        <w:rPr>
          <w:rFonts w:asciiTheme="minorHAnsi" w:hAnsiTheme="minorHAnsi" w:cstheme="minorHAnsi"/>
          <w:color w:val="auto"/>
          <w:sz w:val="16"/>
          <w:szCs w:val="16"/>
        </w:rPr>
      </w:pPr>
    </w:p>
    <w:p w14:paraId="21DBC60A" w14:textId="77777777" w:rsidR="00DF7CB0" w:rsidRPr="00457496" w:rsidRDefault="001C792C" w:rsidP="006D0844">
      <w:r w:rsidRPr="005422C5">
        <w:t xml:space="preserve">The itinerary will follow from the focus. </w:t>
      </w:r>
      <w:r w:rsidR="009102A8" w:rsidRPr="005422C5">
        <w:t xml:space="preserve">Visits </w:t>
      </w:r>
      <w:r w:rsidR="00A50B02" w:rsidRPr="005422C5">
        <w:t xml:space="preserve">normally </w:t>
      </w:r>
      <w:r w:rsidR="009102A8" w:rsidRPr="005422C5">
        <w:t>involve meeting with the responsible member of staff to provide background information and context,</w:t>
      </w:r>
      <w:r w:rsidR="002B0DC9">
        <w:t xml:space="preserve"> demonstration of </w:t>
      </w:r>
      <w:r w:rsidR="009102A8" w:rsidRPr="005422C5">
        <w:t>the initiative in action, and if possible providing the opportunity to spea</w:t>
      </w:r>
      <w:r w:rsidR="00BC7655" w:rsidRPr="005422C5">
        <w:t xml:space="preserve">k to children </w:t>
      </w:r>
      <w:r w:rsidR="00BE02D5">
        <w:t>and/</w:t>
      </w:r>
      <w:r w:rsidR="00BC7655" w:rsidRPr="005422C5">
        <w:t xml:space="preserve">or staff members. </w:t>
      </w:r>
      <w:r w:rsidR="00F506D1" w:rsidRPr="005422C5">
        <w:t xml:space="preserve">During any visit it is important to remember that </w:t>
      </w:r>
      <w:r w:rsidR="00600D76" w:rsidRPr="005422C5">
        <w:t>governors’ role</w:t>
      </w:r>
      <w:r w:rsidR="00BC7655" w:rsidRPr="005422C5">
        <w:t xml:space="preserve"> is strategic</w:t>
      </w:r>
      <w:r w:rsidR="002B0DC9">
        <w:t xml:space="preserve"> and the</w:t>
      </w:r>
      <w:r w:rsidR="00A50B02" w:rsidRPr="005422C5">
        <w:t xml:space="preserve"> purpose is to learn and understand.  </w:t>
      </w:r>
      <w:r w:rsidR="00600D76" w:rsidRPr="005422C5">
        <w:t>Governor v</w:t>
      </w:r>
      <w:r w:rsidR="00F506D1" w:rsidRPr="005422C5">
        <w:t>isits should not be confused with inspections</w:t>
      </w:r>
      <w:r w:rsidR="00A50B02" w:rsidRPr="005422C5">
        <w:t xml:space="preserve"> or professional observations of staff</w:t>
      </w:r>
      <w:r w:rsidRPr="005422C5">
        <w:t>. It is important to avoid giving the</w:t>
      </w:r>
      <w:r w:rsidR="00A355BD">
        <w:t xml:space="preserve"> </w:t>
      </w:r>
      <w:r w:rsidRPr="005422C5">
        <w:t>impression of judging teachers’ performance</w:t>
      </w:r>
      <w:r w:rsidRPr="00DF7CB0">
        <w:rPr>
          <w:color w:val="7030A0"/>
        </w:rPr>
        <w:t xml:space="preserve">. </w:t>
      </w:r>
      <w:r w:rsidR="00DF7CB0" w:rsidRPr="00457496">
        <w:t xml:space="preserve">If governors have concerns about anything observed during a visit these should be raised with the headteacher or with the chair if the issue involves the headteacher. </w:t>
      </w:r>
    </w:p>
    <w:p w14:paraId="07493305" w14:textId="77777777" w:rsidR="00DF7CB0" w:rsidRPr="00DF7CB0" w:rsidRDefault="00DF7CB0" w:rsidP="006D0844">
      <w:pPr>
        <w:rPr>
          <w:color w:val="7030A0"/>
          <w:sz w:val="16"/>
          <w:szCs w:val="16"/>
        </w:rPr>
      </w:pPr>
    </w:p>
    <w:p w14:paraId="1E3701F0" w14:textId="77777777" w:rsidR="00600D76" w:rsidRDefault="00A50B02" w:rsidP="006D0844">
      <w:r w:rsidRPr="005422C5">
        <w:t>A visits protocol, shared with staff can help to avoid any misunderstandings.</w:t>
      </w:r>
      <w:r w:rsidR="00983B9E" w:rsidRPr="005422C5">
        <w:t xml:space="preserve"> See A</w:t>
      </w:r>
      <w:r w:rsidR="00BE02D5">
        <w:t>ppendix</w:t>
      </w:r>
      <w:r w:rsidR="00983B9E" w:rsidRPr="005422C5">
        <w:t xml:space="preserve"> A</w:t>
      </w:r>
    </w:p>
    <w:p w14:paraId="3F5213BA" w14:textId="77777777" w:rsidR="00B21B47" w:rsidRPr="005422C5" w:rsidRDefault="00B21B47" w:rsidP="001C792C">
      <w:pPr>
        <w:pStyle w:val="Default"/>
        <w:rPr>
          <w:rFonts w:asciiTheme="minorHAnsi" w:hAnsiTheme="minorHAnsi" w:cstheme="minorHAnsi"/>
          <w:b/>
          <w:color w:val="auto"/>
          <w:sz w:val="23"/>
          <w:szCs w:val="23"/>
        </w:rPr>
      </w:pPr>
    </w:p>
    <w:p w14:paraId="4ACBA19C" w14:textId="77777777" w:rsidR="001C792C" w:rsidRDefault="001C792C" w:rsidP="006D0844">
      <w:pPr>
        <w:pStyle w:val="Heading2"/>
      </w:pPr>
      <w:r w:rsidRPr="005422C5">
        <w:t>Frequency of visits</w:t>
      </w:r>
    </w:p>
    <w:p w14:paraId="78FFCA82" w14:textId="77777777" w:rsidR="006D0844" w:rsidRPr="006D0844" w:rsidRDefault="006D0844" w:rsidP="006D0844"/>
    <w:p w14:paraId="0103ABC0" w14:textId="77777777" w:rsidR="00B726C3" w:rsidRPr="005422C5" w:rsidRDefault="00983B9E" w:rsidP="006D0844">
      <w:pPr>
        <w:rPr>
          <w:b/>
        </w:rPr>
      </w:pPr>
      <w:r w:rsidRPr="005422C5">
        <w:t xml:space="preserve">A visits protocol should include </w:t>
      </w:r>
      <w:r w:rsidR="00B21B47" w:rsidRPr="005422C5">
        <w:t xml:space="preserve">an expectation for the </w:t>
      </w:r>
      <w:r w:rsidR="001C792C" w:rsidRPr="005422C5">
        <w:t xml:space="preserve">number of visits that individuals should make each school year. NGA </w:t>
      </w:r>
      <w:r w:rsidR="00B726C3" w:rsidRPr="005422C5">
        <w:t xml:space="preserve">(the National Governance Association) </w:t>
      </w:r>
      <w:r w:rsidR="001C792C" w:rsidRPr="005422C5">
        <w:t xml:space="preserve">recommends </w:t>
      </w:r>
      <w:r w:rsidR="00B726C3" w:rsidRPr="005422C5">
        <w:t xml:space="preserve">that </w:t>
      </w:r>
      <w:r w:rsidR="00A355BD">
        <w:t xml:space="preserve">in normal circumstances, individual </w:t>
      </w:r>
      <w:r w:rsidR="00B726C3" w:rsidRPr="005422C5">
        <w:t xml:space="preserve">governors should formally visit </w:t>
      </w:r>
      <w:r w:rsidR="001C792C" w:rsidRPr="005422C5">
        <w:t xml:space="preserve">the school at least once a year but no more </w:t>
      </w:r>
      <w:r w:rsidR="002B0DC9">
        <w:t>than once a term. A</w:t>
      </w:r>
      <w:r w:rsidR="00B726C3" w:rsidRPr="005422C5">
        <w:t xml:space="preserve"> realistic expectation of</w:t>
      </w:r>
      <w:r w:rsidR="002B0DC9">
        <w:t xml:space="preserve"> governors’ time commitment </w:t>
      </w:r>
      <w:r w:rsidR="001C792C" w:rsidRPr="005422C5">
        <w:t>ensure</w:t>
      </w:r>
      <w:r w:rsidR="00B726C3" w:rsidRPr="005422C5">
        <w:t>s</w:t>
      </w:r>
      <w:r w:rsidR="001C792C" w:rsidRPr="005422C5">
        <w:t xml:space="preserve"> </w:t>
      </w:r>
      <w:r w:rsidR="002B0DC9">
        <w:t xml:space="preserve">a sharing of responsibilities and </w:t>
      </w:r>
      <w:r w:rsidR="001C792C" w:rsidRPr="005422C5">
        <w:t xml:space="preserve">that </w:t>
      </w:r>
      <w:r w:rsidR="00B726C3" w:rsidRPr="005422C5">
        <w:t xml:space="preserve">visits can be </w:t>
      </w:r>
      <w:r w:rsidR="001C792C" w:rsidRPr="005422C5">
        <w:t xml:space="preserve">spread out over the academic year. </w:t>
      </w:r>
      <w:r w:rsidR="00B726C3" w:rsidRPr="005422C5">
        <w:t xml:space="preserve">Of course, individuals may also spend time in school in a non-governance capacity </w:t>
      </w:r>
      <w:r w:rsidR="00BE02D5">
        <w:t>for example</w:t>
      </w:r>
      <w:r w:rsidR="00B726C3" w:rsidRPr="005422C5">
        <w:t xml:space="preserve"> </w:t>
      </w:r>
      <w:r w:rsidR="00A355BD">
        <w:t xml:space="preserve">as parents in relation to their own child or as </w:t>
      </w:r>
      <w:r w:rsidR="00B726C3" w:rsidRPr="005422C5">
        <w:t>volunteer</w:t>
      </w:r>
      <w:r w:rsidR="00A355BD">
        <w:t>s</w:t>
      </w:r>
      <w:r w:rsidR="00B726C3" w:rsidRPr="005422C5">
        <w:t xml:space="preserve"> (</w:t>
      </w:r>
      <w:r w:rsidR="00A355BD">
        <w:t>for example</w:t>
      </w:r>
      <w:r w:rsidR="0040307A">
        <w:t xml:space="preserve"> </w:t>
      </w:r>
      <w:r w:rsidR="00E0367A">
        <w:t xml:space="preserve">accompanying school trips or </w:t>
      </w:r>
      <w:r w:rsidR="00B726C3" w:rsidRPr="005422C5">
        <w:t xml:space="preserve">listening to children read). It is important to keep these roles separate from governing and to be clear about when </w:t>
      </w:r>
      <w:r w:rsidR="001C4AB1" w:rsidRPr="005422C5">
        <w:t>you are visiting in a governor</w:t>
      </w:r>
      <w:r w:rsidR="00B726C3" w:rsidRPr="005422C5">
        <w:t xml:space="preserve"> </w:t>
      </w:r>
      <w:r w:rsidR="00A355BD">
        <w:t xml:space="preserve">and when in a personal </w:t>
      </w:r>
      <w:r w:rsidR="00B726C3" w:rsidRPr="005422C5">
        <w:t>capacity.</w:t>
      </w:r>
    </w:p>
    <w:p w14:paraId="04E0A292" w14:textId="77777777" w:rsidR="001C792C" w:rsidRPr="005422C5" w:rsidRDefault="001C792C" w:rsidP="006D0844">
      <w:pPr>
        <w:rPr>
          <w:sz w:val="16"/>
          <w:szCs w:val="16"/>
        </w:rPr>
      </w:pPr>
    </w:p>
    <w:p w14:paraId="38C968E6" w14:textId="77777777" w:rsidR="001C792C" w:rsidRPr="005422C5" w:rsidRDefault="001C4AB1" w:rsidP="006D0844">
      <w:r w:rsidRPr="005422C5">
        <w:t>A visit does not require</w:t>
      </w:r>
      <w:r w:rsidR="00B726C3" w:rsidRPr="005422C5">
        <w:t xml:space="preserve"> </w:t>
      </w:r>
      <w:r w:rsidR="002B38AD" w:rsidRPr="005422C5">
        <w:t xml:space="preserve">governors to be </w:t>
      </w:r>
      <w:r w:rsidR="00B726C3" w:rsidRPr="005422C5">
        <w:t>in school</w:t>
      </w:r>
      <w:r w:rsidR="002B38AD" w:rsidRPr="005422C5">
        <w:t xml:space="preserve"> for a full day, nor necessarily to </w:t>
      </w:r>
      <w:r w:rsidR="00A355BD">
        <w:t xml:space="preserve">observe </w:t>
      </w:r>
      <w:r w:rsidR="002B38AD" w:rsidRPr="005422C5">
        <w:t xml:space="preserve">lessons. Depending on the </w:t>
      </w:r>
      <w:r w:rsidR="00203CD8" w:rsidRPr="005422C5">
        <w:t xml:space="preserve">issue, </w:t>
      </w:r>
      <w:r w:rsidR="002B38AD" w:rsidRPr="005422C5">
        <w:t xml:space="preserve">a </w:t>
      </w:r>
      <w:proofErr w:type="gramStart"/>
      <w:r w:rsidR="002B38AD" w:rsidRPr="005422C5">
        <w:t>well planned</w:t>
      </w:r>
      <w:proofErr w:type="gramEnd"/>
      <w:r w:rsidR="002B38AD" w:rsidRPr="005422C5">
        <w:t xml:space="preserve"> meeting with a member of staff at </w:t>
      </w:r>
      <w:r w:rsidR="00B726C3" w:rsidRPr="005422C5">
        <w:t xml:space="preserve">the beginning or end of the school day can </w:t>
      </w:r>
      <w:r w:rsidR="002B38AD" w:rsidRPr="005422C5">
        <w:t xml:space="preserve">achieve the purpose and </w:t>
      </w:r>
      <w:r w:rsidR="00B726C3" w:rsidRPr="005422C5">
        <w:t xml:space="preserve">be manageable for those with </w:t>
      </w:r>
      <w:r w:rsidR="002B38AD" w:rsidRPr="005422C5">
        <w:t>work and family commitments.</w:t>
      </w:r>
    </w:p>
    <w:p w14:paraId="21CA04D3" w14:textId="77777777" w:rsidR="001C792C" w:rsidRDefault="001C792C" w:rsidP="00F506D1">
      <w:pPr>
        <w:autoSpaceDE w:val="0"/>
        <w:autoSpaceDN w:val="0"/>
        <w:adjustRightInd w:val="0"/>
        <w:spacing w:after="0" w:line="240" w:lineRule="auto"/>
        <w:jc w:val="both"/>
        <w:rPr>
          <w:rFonts w:cstheme="minorHAnsi"/>
          <w:b/>
          <w:bCs/>
          <w:sz w:val="28"/>
          <w:szCs w:val="28"/>
        </w:rPr>
      </w:pPr>
    </w:p>
    <w:p w14:paraId="5DBE129A" w14:textId="77777777" w:rsidR="006D0844" w:rsidRPr="005422C5" w:rsidRDefault="006D0844" w:rsidP="00F506D1">
      <w:pPr>
        <w:autoSpaceDE w:val="0"/>
        <w:autoSpaceDN w:val="0"/>
        <w:adjustRightInd w:val="0"/>
        <w:spacing w:after="0" w:line="240" w:lineRule="auto"/>
        <w:jc w:val="both"/>
        <w:rPr>
          <w:rFonts w:cstheme="minorHAnsi"/>
          <w:b/>
          <w:bCs/>
          <w:sz w:val="28"/>
          <w:szCs w:val="28"/>
        </w:rPr>
      </w:pPr>
    </w:p>
    <w:p w14:paraId="5E27CEE5" w14:textId="77777777" w:rsidR="003651A0" w:rsidRDefault="00203CD8" w:rsidP="006D0844">
      <w:pPr>
        <w:pStyle w:val="Heading2"/>
      </w:pPr>
      <w:r w:rsidRPr="005422C5">
        <w:lastRenderedPageBreak/>
        <w:t xml:space="preserve">Protocol / </w:t>
      </w:r>
      <w:r w:rsidR="00FE7F29" w:rsidRPr="005422C5">
        <w:t>Code of Practice for visits</w:t>
      </w:r>
    </w:p>
    <w:p w14:paraId="4FB5C503" w14:textId="77777777" w:rsidR="006D0844" w:rsidRPr="006D0844" w:rsidRDefault="006D0844" w:rsidP="006D0844"/>
    <w:p w14:paraId="38390288" w14:textId="77777777" w:rsidR="00C41EE6" w:rsidRPr="005422C5" w:rsidRDefault="00203CD8" w:rsidP="006D0844">
      <w:pPr>
        <w:rPr>
          <w:rFonts w:cstheme="minorHAnsi"/>
        </w:rPr>
      </w:pPr>
      <w:r w:rsidRPr="006D0844">
        <w:t>Governors do not have the right to visit the school unannounced. Visits should be part of a planned programme agreed by the whole governing board and link</w:t>
      </w:r>
      <w:r w:rsidR="00A355BD" w:rsidRPr="006D0844">
        <w:t>ed</w:t>
      </w:r>
      <w:r w:rsidRPr="006D0844">
        <w:t xml:space="preserve"> to the school strategy</w:t>
      </w:r>
      <w:r w:rsidR="00A355BD" w:rsidRPr="006D0844">
        <w:t xml:space="preserve"> or key governance responsibilities</w:t>
      </w:r>
      <w:r w:rsidRPr="006D0844">
        <w:t>. Any member of staff who will be involved in the visit should know its purpose and what to expect. Having a clear protocol in place that is</w:t>
      </w:r>
      <w:r w:rsidRPr="005422C5">
        <w:rPr>
          <w:rFonts w:cstheme="minorHAnsi"/>
        </w:rPr>
        <w:t xml:space="preserve"> understood by all parties ensures a disproportionate amount of time isn’t spent planning each visit. </w:t>
      </w:r>
      <w:r w:rsidR="00FE7F29" w:rsidRPr="005422C5">
        <w:rPr>
          <w:rFonts w:cstheme="minorHAnsi"/>
        </w:rPr>
        <w:t>An example is provided at Appendix A.</w:t>
      </w:r>
    </w:p>
    <w:p w14:paraId="1AD189F9" w14:textId="77777777" w:rsidR="00690F42" w:rsidRDefault="00690F42" w:rsidP="001C4AB1">
      <w:pPr>
        <w:jc w:val="both"/>
        <w:rPr>
          <w:rFonts w:cstheme="minorHAnsi"/>
          <w:b/>
          <w:i/>
          <w:sz w:val="40"/>
          <w:szCs w:val="40"/>
        </w:rPr>
      </w:pPr>
    </w:p>
    <w:p w14:paraId="73A6C4E2" w14:textId="77777777" w:rsidR="001C4AB1" w:rsidRPr="00402419" w:rsidRDefault="001C4AB1" w:rsidP="006D0844">
      <w:pPr>
        <w:rPr>
          <w:b/>
          <w:sz w:val="24"/>
          <w:szCs w:val="24"/>
        </w:rPr>
      </w:pPr>
      <w:r w:rsidRPr="006D0844">
        <w:rPr>
          <w:rStyle w:val="TitleChar"/>
        </w:rPr>
        <w:t xml:space="preserve">SAMPLE                                                                                               </w:t>
      </w:r>
      <w:r w:rsidRPr="006D0844">
        <w:rPr>
          <w:rStyle w:val="Heading2Char"/>
        </w:rPr>
        <w:t>Appendix A</w:t>
      </w:r>
    </w:p>
    <w:p w14:paraId="5FDC117A" w14:textId="77777777" w:rsidR="001C4AB1" w:rsidRPr="005422C5" w:rsidRDefault="001C4AB1" w:rsidP="006D0844"/>
    <w:p w14:paraId="18976D6F" w14:textId="77777777" w:rsidR="002A0CFC" w:rsidRPr="005422C5" w:rsidRDefault="002A0CFC" w:rsidP="006D0844">
      <w:r w:rsidRPr="005422C5">
        <w:t>…………………………  SCHOOL       GOVERNOR VISITS POLICY AND PROTOCOL</w:t>
      </w:r>
    </w:p>
    <w:p w14:paraId="044DF553" w14:textId="77777777" w:rsidR="002A0CFC" w:rsidRDefault="002A0CFC" w:rsidP="006D0844">
      <w:pPr>
        <w:rPr>
          <w:sz w:val="24"/>
          <w:szCs w:val="24"/>
        </w:rPr>
      </w:pPr>
    </w:p>
    <w:p w14:paraId="62276D86" w14:textId="77777777" w:rsidR="006D0844" w:rsidRPr="005422C5" w:rsidRDefault="006D0844" w:rsidP="006D0844">
      <w:pPr>
        <w:rPr>
          <w:sz w:val="24"/>
          <w:szCs w:val="24"/>
        </w:rPr>
      </w:pPr>
    </w:p>
    <w:p w14:paraId="3DC914E5" w14:textId="62F4CA6B" w:rsidR="002A0CFC" w:rsidRPr="006D0844" w:rsidRDefault="002A0CFC" w:rsidP="006D0844">
      <w:pPr>
        <w:pStyle w:val="Heading2"/>
      </w:pPr>
      <w:r w:rsidRPr="005422C5">
        <w:t>Purpose of Policy and Protocol</w:t>
      </w:r>
      <w:r w:rsidRPr="005422C5">
        <w:br/>
      </w:r>
    </w:p>
    <w:p w14:paraId="66336151" w14:textId="77777777" w:rsidR="002A0CFC" w:rsidRPr="005422C5" w:rsidRDefault="002A0CFC" w:rsidP="006D0844">
      <w:pPr>
        <w:rPr>
          <w:sz w:val="16"/>
          <w:szCs w:val="16"/>
        </w:rPr>
      </w:pPr>
      <w:r w:rsidRPr="005422C5">
        <w:t>This policy is designed to assist governors and school staff in ensuring that governor school visits are structured, productive and enjoyable for all concerned.</w:t>
      </w:r>
      <w:r w:rsidRPr="005422C5">
        <w:br/>
      </w:r>
    </w:p>
    <w:p w14:paraId="5C294F3E" w14:textId="77777777" w:rsidR="002A0CFC" w:rsidRPr="005422C5" w:rsidRDefault="002A0CFC" w:rsidP="006D0844">
      <w:pPr>
        <w:rPr>
          <w:sz w:val="16"/>
          <w:szCs w:val="16"/>
        </w:rPr>
      </w:pPr>
      <w:r w:rsidRPr="005422C5">
        <w:t xml:space="preserve">While the </w:t>
      </w:r>
      <w:proofErr w:type="gramStart"/>
      <w:r w:rsidRPr="005422C5">
        <w:t>day to day</w:t>
      </w:r>
      <w:proofErr w:type="gramEnd"/>
      <w:r w:rsidRPr="005422C5">
        <w:t xml:space="preserve"> management of the school is delegated to the headteacher and staff, the governing board has strategic responsibility for the school’s conduct and direction and a wide range of responsibilities which can be summarised as:</w:t>
      </w:r>
      <w:r w:rsidRPr="005422C5">
        <w:br/>
      </w:r>
    </w:p>
    <w:p w14:paraId="37D1F02A" w14:textId="77777777" w:rsidR="002A0CFC" w:rsidRPr="000C08C5" w:rsidRDefault="000C08C5" w:rsidP="006D0844">
      <w:r w:rsidRPr="000C08C5">
        <w:rPr>
          <w:bCs/>
        </w:rPr>
        <w:t xml:space="preserve">Ensuring clarity of </w:t>
      </w:r>
      <w:r w:rsidR="002A0CFC" w:rsidRPr="000C08C5">
        <w:rPr>
          <w:bCs/>
        </w:rPr>
        <w:t xml:space="preserve">vision, ethos and strategic direction – </w:t>
      </w:r>
      <w:r w:rsidRPr="000C08C5">
        <w:rPr>
          <w:bCs/>
        </w:rPr>
        <w:t xml:space="preserve">the </w:t>
      </w:r>
      <w:r w:rsidR="002A0CFC" w:rsidRPr="000C08C5">
        <w:rPr>
          <w:bCs/>
        </w:rPr>
        <w:t xml:space="preserve">vision, values, plans, policies and priorities of the school </w:t>
      </w:r>
    </w:p>
    <w:p w14:paraId="0BF751A7" w14:textId="77777777" w:rsidR="000C08C5" w:rsidRPr="000C08C5" w:rsidRDefault="002A0CFC" w:rsidP="006D0844">
      <w:r w:rsidRPr="000C08C5">
        <w:rPr>
          <w:bCs/>
        </w:rPr>
        <w:t xml:space="preserve">Supporting and challenging the headteacher and holding to account for the </w:t>
      </w:r>
      <w:r w:rsidR="000C08C5" w:rsidRPr="000C08C5">
        <w:t>performance of the school and the performance management of staff</w:t>
      </w:r>
    </w:p>
    <w:p w14:paraId="2A0437B4" w14:textId="77777777" w:rsidR="000C08C5" w:rsidRPr="000C08C5" w:rsidRDefault="000C08C5" w:rsidP="006D0844">
      <w:r w:rsidRPr="000C08C5">
        <w:t xml:space="preserve">Overseeing financial performance and making sure money is well </w:t>
      </w:r>
      <w:proofErr w:type="gramStart"/>
      <w:r w:rsidRPr="000C08C5">
        <w:t>spent</w:t>
      </w:r>
      <w:proofErr w:type="gramEnd"/>
    </w:p>
    <w:p w14:paraId="7ED9CB87" w14:textId="77777777" w:rsidR="002A0CFC" w:rsidRPr="000C08C5" w:rsidRDefault="002A0CFC" w:rsidP="006D0844">
      <w:pPr>
        <w:rPr>
          <w:sz w:val="16"/>
          <w:szCs w:val="16"/>
        </w:rPr>
      </w:pPr>
    </w:p>
    <w:p w14:paraId="046203C4" w14:textId="77777777" w:rsidR="002A0CFC" w:rsidRDefault="002A0CFC" w:rsidP="006D0844">
      <w:r w:rsidRPr="005422C5">
        <w:t xml:space="preserve">School visits are a key component of being an effective governing board. They complement the work of committees and reports from the headteacher and staff and have potential benefits for both governors and staff: </w:t>
      </w:r>
    </w:p>
    <w:p w14:paraId="0771B2C8" w14:textId="77777777" w:rsidR="006D0844" w:rsidRPr="005422C5" w:rsidRDefault="006D0844" w:rsidP="006D0844"/>
    <w:p w14:paraId="16B21E86" w14:textId="2FE457EE" w:rsidR="006D0844" w:rsidRDefault="002A0CFC" w:rsidP="006D0844">
      <w:pPr>
        <w:rPr>
          <w:b/>
        </w:rPr>
      </w:pPr>
      <w:r w:rsidRPr="006D0844">
        <w:rPr>
          <w:rStyle w:val="Heading2Char"/>
        </w:rPr>
        <w:t>Benefits to governors</w:t>
      </w:r>
    </w:p>
    <w:p w14:paraId="3F372449" w14:textId="5E705678" w:rsidR="002A0CFC" w:rsidRPr="005422C5" w:rsidRDefault="002A0CFC" w:rsidP="006D0844">
      <w:pPr>
        <w:pStyle w:val="ListParagraph"/>
        <w:rPr>
          <w:b/>
        </w:rPr>
      </w:pPr>
      <w:r w:rsidRPr="005422C5">
        <w:t xml:space="preserve">As part of a strategic programme, governor visits inform decision making and assist the governing board in fulfilling its statutory duties by: </w:t>
      </w:r>
    </w:p>
    <w:p w14:paraId="4177D332" w14:textId="77777777" w:rsidR="002A0CFC" w:rsidRPr="005422C5" w:rsidRDefault="002A0CFC" w:rsidP="006D0844">
      <w:pPr>
        <w:pStyle w:val="ListParagraph"/>
      </w:pPr>
      <w:r w:rsidRPr="005422C5">
        <w:lastRenderedPageBreak/>
        <w:t xml:space="preserve">improving governors’ knowledge of the school ethos, culture and context </w:t>
      </w:r>
      <w:proofErr w:type="gramStart"/>
      <w:r w:rsidRPr="005422C5">
        <w:t>-  its</w:t>
      </w:r>
      <w:proofErr w:type="gramEnd"/>
      <w:r w:rsidRPr="005422C5">
        <w:t xml:space="preserve"> staff and students, needs, priorities, strengths and challenges</w:t>
      </w:r>
    </w:p>
    <w:p w14:paraId="2CEDF45D" w14:textId="77777777" w:rsidR="002A0CFC" w:rsidRPr="005422C5" w:rsidRDefault="002A0CFC" w:rsidP="006D0844">
      <w:pPr>
        <w:pStyle w:val="ListParagraph"/>
      </w:pPr>
      <w:r w:rsidRPr="005422C5">
        <w:t xml:space="preserve">developing relationships and a culture of openness and transparency </w:t>
      </w:r>
    </w:p>
    <w:p w14:paraId="3FC46D66" w14:textId="77777777" w:rsidR="002A0CFC" w:rsidRPr="005422C5" w:rsidRDefault="002A0CFC" w:rsidP="006D0844">
      <w:pPr>
        <w:pStyle w:val="ListParagraph"/>
      </w:pPr>
      <w:r w:rsidRPr="005422C5">
        <w:t>observing how plans and policies work in practice</w:t>
      </w:r>
    </w:p>
    <w:p w14:paraId="6DA5C52F" w14:textId="77777777" w:rsidR="002A0CFC" w:rsidRPr="00E0367A" w:rsidRDefault="002A0CFC" w:rsidP="006D0844">
      <w:pPr>
        <w:pStyle w:val="ListParagraph"/>
        <w:rPr>
          <w:sz w:val="16"/>
          <w:szCs w:val="16"/>
        </w:rPr>
      </w:pPr>
      <w:r w:rsidRPr="005422C5">
        <w:t>monitoring the priorities outlined in the development plan</w:t>
      </w:r>
      <w:r w:rsidR="00E0367A">
        <w:br/>
      </w:r>
    </w:p>
    <w:p w14:paraId="0B8A81D5" w14:textId="77777777" w:rsidR="002A0CFC" w:rsidRDefault="002A0CFC" w:rsidP="006D0844">
      <w:pPr>
        <w:pStyle w:val="Heading2"/>
      </w:pPr>
      <w:r w:rsidRPr="005422C5">
        <w:t>Benefits to staff</w:t>
      </w:r>
    </w:p>
    <w:p w14:paraId="639506B9" w14:textId="77777777" w:rsidR="006D0844" w:rsidRPr="006D0844" w:rsidRDefault="006D0844" w:rsidP="006D0844"/>
    <w:p w14:paraId="5BA36F44" w14:textId="77777777" w:rsidR="002A0CFC" w:rsidRPr="005422C5" w:rsidRDefault="002A0CFC" w:rsidP="006D0844">
      <w:pPr>
        <w:pStyle w:val="ListParagraph"/>
      </w:pPr>
      <w:r w:rsidRPr="005422C5">
        <w:t xml:space="preserve">to help governors understand the reality of the classroom and celebrate effort and </w:t>
      </w:r>
      <w:proofErr w:type="gramStart"/>
      <w:r w:rsidRPr="005422C5">
        <w:t>success</w:t>
      </w:r>
      <w:proofErr w:type="gramEnd"/>
      <w:r w:rsidRPr="005422C5">
        <w:t xml:space="preserve"> </w:t>
      </w:r>
    </w:p>
    <w:p w14:paraId="27F067F5" w14:textId="77777777" w:rsidR="002A0CFC" w:rsidRPr="005422C5" w:rsidRDefault="002A0CFC" w:rsidP="006D0844">
      <w:pPr>
        <w:pStyle w:val="ListParagraph"/>
      </w:pPr>
      <w:r w:rsidRPr="005422C5">
        <w:t xml:space="preserve">to get to know the </w:t>
      </w:r>
      <w:proofErr w:type="gramStart"/>
      <w:r w:rsidRPr="005422C5">
        <w:t>governors</w:t>
      </w:r>
      <w:proofErr w:type="gramEnd"/>
      <w:r w:rsidRPr="005422C5">
        <w:t xml:space="preserve"> </w:t>
      </w:r>
    </w:p>
    <w:p w14:paraId="4CD0FD31" w14:textId="77777777" w:rsidR="002A0CFC" w:rsidRPr="005422C5" w:rsidRDefault="002A0CFC" w:rsidP="006D0844">
      <w:pPr>
        <w:pStyle w:val="ListParagraph"/>
      </w:pPr>
      <w:r w:rsidRPr="005422C5">
        <w:t xml:space="preserve">to understand better the governors’ roles and responsibilities </w:t>
      </w:r>
    </w:p>
    <w:p w14:paraId="088E1CD1" w14:textId="77777777" w:rsidR="002A0CFC" w:rsidRPr="00E0367A" w:rsidRDefault="002A0CFC" w:rsidP="006D0844">
      <w:pPr>
        <w:pStyle w:val="ListParagraph"/>
        <w:rPr>
          <w:sz w:val="16"/>
          <w:szCs w:val="16"/>
        </w:rPr>
      </w:pPr>
      <w:r w:rsidRPr="005422C5">
        <w:t xml:space="preserve">to have an opportunity to reflect on practice through discussion </w:t>
      </w:r>
      <w:r w:rsidR="00E0367A">
        <w:br/>
      </w:r>
    </w:p>
    <w:p w14:paraId="4EF43380" w14:textId="3D79C041" w:rsidR="002A0CFC" w:rsidRDefault="002A0CFC" w:rsidP="006D0844">
      <w:pPr>
        <w:pStyle w:val="Heading2"/>
        <w:rPr>
          <w:i/>
        </w:rPr>
      </w:pPr>
      <w:r w:rsidRPr="005422C5">
        <w:t xml:space="preserve">The purpose of governor visits is </w:t>
      </w:r>
      <w:proofErr w:type="gramStart"/>
      <w:r w:rsidR="006D0844" w:rsidRPr="006D0844">
        <w:rPr>
          <w:iCs/>
        </w:rPr>
        <w:t>not</w:t>
      </w:r>
      <w:proofErr w:type="gramEnd"/>
    </w:p>
    <w:p w14:paraId="14BE263F" w14:textId="77777777" w:rsidR="006D0844" w:rsidRPr="006D0844" w:rsidRDefault="006D0844" w:rsidP="006D0844"/>
    <w:p w14:paraId="09688A79" w14:textId="77777777" w:rsidR="002A0CFC" w:rsidRPr="005422C5" w:rsidRDefault="002A0CFC" w:rsidP="006D0844">
      <w:pPr>
        <w:pStyle w:val="ListParagraph"/>
      </w:pPr>
      <w:r w:rsidRPr="005422C5">
        <w:t xml:space="preserve">to make judgements about the professional expertise or quality of teaching of individual </w:t>
      </w:r>
      <w:proofErr w:type="gramStart"/>
      <w:r w:rsidRPr="005422C5">
        <w:t>staff;</w:t>
      </w:r>
      <w:proofErr w:type="gramEnd"/>
      <w:r w:rsidRPr="005422C5">
        <w:t xml:space="preserve"> </w:t>
      </w:r>
    </w:p>
    <w:p w14:paraId="0A94F6B0" w14:textId="77777777" w:rsidR="002A0CFC" w:rsidRPr="005422C5" w:rsidRDefault="002A0CFC" w:rsidP="006D0844">
      <w:pPr>
        <w:pStyle w:val="ListParagraph"/>
      </w:pPr>
      <w:r w:rsidRPr="005422C5">
        <w:t xml:space="preserve">to pursue issues that are day-to-day management </w:t>
      </w:r>
      <w:proofErr w:type="gramStart"/>
      <w:r w:rsidRPr="005422C5">
        <w:t>responsibilities;</w:t>
      </w:r>
      <w:proofErr w:type="gramEnd"/>
      <w:r w:rsidRPr="005422C5">
        <w:t xml:space="preserve"> </w:t>
      </w:r>
    </w:p>
    <w:p w14:paraId="0FC8704B" w14:textId="77777777" w:rsidR="002A0CFC" w:rsidRPr="005422C5" w:rsidRDefault="002A0CFC" w:rsidP="006D0844">
      <w:pPr>
        <w:pStyle w:val="ListParagraph"/>
      </w:pPr>
      <w:r w:rsidRPr="005422C5">
        <w:t xml:space="preserve">to check on progress of individual children </w:t>
      </w:r>
    </w:p>
    <w:p w14:paraId="1788A31F" w14:textId="77777777" w:rsidR="002A0CFC" w:rsidRPr="005422C5" w:rsidRDefault="002A0CFC" w:rsidP="006D0844">
      <w:pPr>
        <w:pStyle w:val="ListParagraph"/>
      </w:pPr>
      <w:r w:rsidRPr="005422C5">
        <w:t>to pursue personal interests and concerns</w:t>
      </w:r>
    </w:p>
    <w:p w14:paraId="6FE6A6BD" w14:textId="77777777" w:rsidR="002A0CFC" w:rsidRDefault="002A0CFC" w:rsidP="006D0844">
      <w:pPr>
        <w:pStyle w:val="ListParagraph"/>
      </w:pPr>
      <w:r w:rsidRPr="005422C5">
        <w:t xml:space="preserve">for staff to make a case for priority or resources </w:t>
      </w:r>
    </w:p>
    <w:p w14:paraId="43C2EABD" w14:textId="77777777" w:rsidR="006D0844" w:rsidRPr="005422C5" w:rsidRDefault="006D0844" w:rsidP="006D0844">
      <w:pPr>
        <w:pStyle w:val="ListParagraph"/>
        <w:numPr>
          <w:ilvl w:val="0"/>
          <w:numId w:val="0"/>
        </w:numPr>
        <w:ind w:left="754"/>
      </w:pPr>
    </w:p>
    <w:p w14:paraId="7E978FA0" w14:textId="77777777" w:rsidR="002A0CFC" w:rsidRPr="005422C5" w:rsidRDefault="002A0CFC" w:rsidP="006D0844">
      <w:pPr>
        <w:pStyle w:val="Heading2"/>
      </w:pPr>
      <w:r w:rsidRPr="005422C5">
        <w:t>Links and visits arrangements at ……………………. school</w:t>
      </w:r>
    </w:p>
    <w:p w14:paraId="176DEDC8" w14:textId="77777777" w:rsidR="002A0CFC" w:rsidRPr="005422C5" w:rsidRDefault="002A0CFC" w:rsidP="006D0844">
      <w:pPr>
        <w:rPr>
          <w:b/>
          <w:sz w:val="16"/>
          <w:szCs w:val="16"/>
        </w:rPr>
      </w:pPr>
    </w:p>
    <w:p w14:paraId="6F47C07C" w14:textId="77777777" w:rsidR="002A0CFC" w:rsidRPr="005422C5" w:rsidRDefault="002A0CFC" w:rsidP="006D0844">
      <w:pPr>
        <w:rPr>
          <w:sz w:val="22"/>
          <w:szCs w:val="22"/>
        </w:rPr>
      </w:pPr>
      <w:r w:rsidRPr="005422C5">
        <w:rPr>
          <w:sz w:val="22"/>
          <w:szCs w:val="22"/>
        </w:rPr>
        <w:t xml:space="preserve">The governing board will agree a programme of governor links and visits at the first meeting of the school year (see Annex C).  Their focus will be agreed with the headteacher and will cover a key aspect of governing board responsibility, school policy or priority in the school improvement plan. </w:t>
      </w:r>
      <w:r w:rsidRPr="000C08C5">
        <w:rPr>
          <w:sz w:val="22"/>
          <w:szCs w:val="22"/>
        </w:rPr>
        <w:t>Every governor is expected to make at least one / two / three governor visits in the academic year.</w:t>
      </w:r>
      <w:r w:rsidRPr="005422C5">
        <w:rPr>
          <w:sz w:val="22"/>
          <w:szCs w:val="22"/>
        </w:rPr>
        <w:t xml:space="preserve"> This is in addition to attendance at meetings, training and informal events.</w:t>
      </w:r>
    </w:p>
    <w:p w14:paraId="2EB0430B" w14:textId="77777777" w:rsidR="001C4AB1" w:rsidRPr="00E0367A" w:rsidRDefault="001C4AB1" w:rsidP="006D0844">
      <w:pPr>
        <w:rPr>
          <w:b/>
          <w:sz w:val="16"/>
          <w:szCs w:val="16"/>
        </w:rPr>
      </w:pPr>
    </w:p>
    <w:p w14:paraId="3B08C959" w14:textId="77777777" w:rsidR="002A0CFC" w:rsidRPr="005422C5" w:rsidRDefault="002A0CFC" w:rsidP="006D0844">
      <w:pPr>
        <w:rPr>
          <w:sz w:val="22"/>
          <w:szCs w:val="22"/>
        </w:rPr>
      </w:pPr>
      <w:r w:rsidRPr="006D0844">
        <w:rPr>
          <w:rStyle w:val="Heading2Char"/>
        </w:rPr>
        <w:t xml:space="preserve">New governors </w:t>
      </w:r>
      <w:r w:rsidRPr="005422C5">
        <w:rPr>
          <w:sz w:val="22"/>
          <w:szCs w:val="22"/>
        </w:rPr>
        <w:t xml:space="preserve">will make a general introductory visit of the school as part of their induction programme. The purpose will be to familiarise them with the school’s layout, organisation and priorities, to meet key staff and governors and to answer any questions.  </w:t>
      </w:r>
    </w:p>
    <w:p w14:paraId="5B2138B1" w14:textId="77777777" w:rsidR="002A0CFC" w:rsidRDefault="002A0CFC" w:rsidP="006D0844">
      <w:pPr>
        <w:rPr>
          <w:sz w:val="22"/>
          <w:szCs w:val="22"/>
        </w:rPr>
      </w:pPr>
      <w:r w:rsidRPr="005422C5">
        <w:rPr>
          <w:sz w:val="22"/>
          <w:szCs w:val="22"/>
        </w:rPr>
        <w:t>Responsibility for arranging: ……………………………………………………………………………………………………………</w:t>
      </w:r>
    </w:p>
    <w:p w14:paraId="2488C494" w14:textId="77777777" w:rsidR="00E0367A" w:rsidRDefault="00E0367A" w:rsidP="006D0844">
      <w:pPr>
        <w:rPr>
          <w:sz w:val="22"/>
          <w:szCs w:val="22"/>
        </w:rPr>
      </w:pPr>
    </w:p>
    <w:p w14:paraId="40FD9239" w14:textId="77777777" w:rsidR="006D0844" w:rsidRPr="00E0367A" w:rsidRDefault="006D0844" w:rsidP="006D0844">
      <w:pPr>
        <w:rPr>
          <w:sz w:val="22"/>
          <w:szCs w:val="22"/>
        </w:rPr>
      </w:pPr>
    </w:p>
    <w:p w14:paraId="2DEA3949" w14:textId="77777777" w:rsidR="002A0CFC" w:rsidRPr="005422C5" w:rsidRDefault="002A0CFC" w:rsidP="006D0844">
      <w:pPr>
        <w:pStyle w:val="Heading2"/>
      </w:pPr>
      <w:r w:rsidRPr="005422C5">
        <w:lastRenderedPageBreak/>
        <w:t>Link governor roles</w:t>
      </w:r>
    </w:p>
    <w:p w14:paraId="0DA45EFE" w14:textId="77777777" w:rsidR="002A0CFC" w:rsidRDefault="002A0CFC" w:rsidP="006D0844">
      <w:r w:rsidRPr="005422C5">
        <w:t>We have agreed the following link governor roles:</w:t>
      </w:r>
    </w:p>
    <w:p w14:paraId="219E0352" w14:textId="77777777" w:rsidR="001F1EFD" w:rsidRPr="005422C5" w:rsidRDefault="001F1EFD" w:rsidP="006D0844"/>
    <w:p w14:paraId="75DCF5F6" w14:textId="77777777" w:rsidR="002A0CFC" w:rsidRPr="005422C5" w:rsidRDefault="002A0CFC" w:rsidP="006D0844">
      <w:r w:rsidRPr="005422C5">
        <w:t xml:space="preserve">Safeguarding </w:t>
      </w:r>
    </w:p>
    <w:p w14:paraId="38D4C758" w14:textId="77777777" w:rsidR="002A0CFC" w:rsidRPr="005422C5" w:rsidRDefault="002A0CFC" w:rsidP="006D0844">
      <w:r w:rsidRPr="005422C5">
        <w:t xml:space="preserve">SEN and disability </w:t>
      </w:r>
    </w:p>
    <w:p w14:paraId="55F040E0" w14:textId="77777777" w:rsidR="002A0CFC" w:rsidRPr="005422C5" w:rsidRDefault="002A0CFC" w:rsidP="006D0844">
      <w:r w:rsidRPr="005422C5">
        <w:t>…………………………………………..</w:t>
      </w:r>
    </w:p>
    <w:p w14:paraId="7CF5BD45" w14:textId="77777777" w:rsidR="002A0CFC" w:rsidRPr="005422C5" w:rsidRDefault="002A0CFC" w:rsidP="006D0844">
      <w:r w:rsidRPr="005422C5">
        <w:t>……………………………………….</w:t>
      </w:r>
    </w:p>
    <w:p w14:paraId="7A6AEF7B" w14:textId="77777777" w:rsidR="001C4AB1" w:rsidRPr="005422C5" w:rsidRDefault="001C4AB1" w:rsidP="006D0844"/>
    <w:p w14:paraId="737245C8" w14:textId="77777777" w:rsidR="002A0CFC" w:rsidRPr="005422C5" w:rsidRDefault="002A0CFC" w:rsidP="006D0844">
      <w:r w:rsidRPr="005422C5">
        <w:t xml:space="preserve">The role of the link governor is to liaise with the relevant member of staff; to understand </w:t>
      </w:r>
      <w:r w:rsidR="00742589" w:rsidRPr="005422C5">
        <w:t xml:space="preserve">current </w:t>
      </w:r>
      <w:r w:rsidRPr="005422C5">
        <w:t xml:space="preserve">issues in the particular area and to report to the governing </w:t>
      </w:r>
      <w:proofErr w:type="gramStart"/>
      <w:r w:rsidRPr="005422C5">
        <w:t>board</w:t>
      </w:r>
      <w:proofErr w:type="gramEnd"/>
    </w:p>
    <w:p w14:paraId="01EBEC7E" w14:textId="77777777" w:rsidR="002A0CFC" w:rsidRPr="005422C5" w:rsidRDefault="002A0CFC" w:rsidP="006D0844">
      <w:pPr>
        <w:rPr>
          <w:sz w:val="22"/>
          <w:szCs w:val="22"/>
        </w:rPr>
      </w:pPr>
    </w:p>
    <w:p w14:paraId="52DC415D" w14:textId="77777777" w:rsidR="002A0CFC" w:rsidRPr="005422C5" w:rsidRDefault="002A0CFC" w:rsidP="001F1EFD">
      <w:pPr>
        <w:pStyle w:val="Heading2"/>
      </w:pPr>
      <w:r w:rsidRPr="005422C5">
        <w:t>Governor visits protocol</w:t>
      </w:r>
    </w:p>
    <w:p w14:paraId="66C47157" w14:textId="77777777" w:rsidR="002A0CFC" w:rsidRPr="005422C5" w:rsidRDefault="002A0CFC" w:rsidP="006D0844">
      <w:pPr>
        <w:rPr>
          <w:sz w:val="16"/>
          <w:szCs w:val="16"/>
        </w:rPr>
      </w:pPr>
    </w:p>
    <w:p w14:paraId="193CFE4F" w14:textId="77777777" w:rsidR="002A0CFC" w:rsidRPr="005422C5" w:rsidRDefault="002A0CFC" w:rsidP="001F1EFD">
      <w:pPr>
        <w:pStyle w:val="Heading2"/>
      </w:pPr>
      <w:r w:rsidRPr="005422C5">
        <w:t>Focus</w:t>
      </w:r>
    </w:p>
    <w:p w14:paraId="53F4DF29" w14:textId="77777777" w:rsidR="002A0CFC" w:rsidRPr="005422C5" w:rsidRDefault="002A0CFC" w:rsidP="006D0844">
      <w:pPr>
        <w:rPr>
          <w:sz w:val="22"/>
          <w:szCs w:val="22"/>
        </w:rPr>
      </w:pPr>
      <w:r w:rsidRPr="005422C5">
        <w:rPr>
          <w:sz w:val="22"/>
          <w:szCs w:val="22"/>
        </w:rPr>
        <w:t xml:space="preserve">All school visits will: </w:t>
      </w:r>
    </w:p>
    <w:p w14:paraId="74220627" w14:textId="77777777" w:rsidR="002A0CFC" w:rsidRPr="005422C5" w:rsidRDefault="002A0CFC" w:rsidP="006D0844">
      <w:pPr>
        <w:rPr>
          <w:sz w:val="22"/>
          <w:szCs w:val="22"/>
        </w:rPr>
      </w:pPr>
      <w:r w:rsidRPr="005422C5">
        <w:rPr>
          <w:sz w:val="22"/>
          <w:szCs w:val="22"/>
        </w:rPr>
        <w:t xml:space="preserve">Have a clear focus, linked to strategic priorities, which is agreed by the full governing </w:t>
      </w:r>
      <w:proofErr w:type="gramStart"/>
      <w:r w:rsidRPr="005422C5">
        <w:rPr>
          <w:sz w:val="22"/>
          <w:szCs w:val="22"/>
        </w:rPr>
        <w:t>board</w:t>
      </w:r>
      <w:proofErr w:type="gramEnd"/>
      <w:r w:rsidRPr="005422C5">
        <w:rPr>
          <w:sz w:val="22"/>
          <w:szCs w:val="22"/>
        </w:rPr>
        <w:t xml:space="preserve"> </w:t>
      </w:r>
    </w:p>
    <w:p w14:paraId="5852F356" w14:textId="77777777" w:rsidR="002A0CFC" w:rsidRPr="005422C5" w:rsidRDefault="002A0CFC" w:rsidP="006D0844">
      <w:pPr>
        <w:rPr>
          <w:sz w:val="22"/>
          <w:szCs w:val="22"/>
        </w:rPr>
      </w:pPr>
      <w:r w:rsidRPr="005422C5">
        <w:rPr>
          <w:sz w:val="22"/>
          <w:szCs w:val="22"/>
        </w:rPr>
        <w:t xml:space="preserve">Be arranged with adequate notice through the headteacher and agreed with the relevant members of </w:t>
      </w:r>
      <w:proofErr w:type="gramStart"/>
      <w:r w:rsidRPr="005422C5">
        <w:rPr>
          <w:sz w:val="22"/>
          <w:szCs w:val="22"/>
        </w:rPr>
        <w:t>staff</w:t>
      </w:r>
      <w:proofErr w:type="gramEnd"/>
      <w:r w:rsidRPr="005422C5">
        <w:rPr>
          <w:sz w:val="22"/>
          <w:szCs w:val="22"/>
        </w:rPr>
        <w:t xml:space="preserve"> </w:t>
      </w:r>
    </w:p>
    <w:p w14:paraId="014E1D1D" w14:textId="77777777" w:rsidR="002A0CFC" w:rsidRPr="005422C5" w:rsidRDefault="002A0CFC" w:rsidP="006D0844">
      <w:pPr>
        <w:rPr>
          <w:sz w:val="22"/>
          <w:szCs w:val="22"/>
        </w:rPr>
      </w:pPr>
      <w:r w:rsidRPr="005422C5">
        <w:rPr>
          <w:sz w:val="22"/>
          <w:szCs w:val="22"/>
        </w:rPr>
        <w:t xml:space="preserve">Be of value to the governing board which is demonstrable to outside agencies </w:t>
      </w:r>
      <w:proofErr w:type="spellStart"/>
      <w:proofErr w:type="gramStart"/>
      <w:r w:rsidRPr="005422C5">
        <w:rPr>
          <w:sz w:val="22"/>
          <w:szCs w:val="22"/>
        </w:rPr>
        <w:t>eg</w:t>
      </w:r>
      <w:proofErr w:type="spellEnd"/>
      <w:proofErr w:type="gramEnd"/>
      <w:r w:rsidRPr="005422C5">
        <w:rPr>
          <w:sz w:val="22"/>
          <w:szCs w:val="22"/>
        </w:rPr>
        <w:t xml:space="preserve"> Ofsted or the LA </w:t>
      </w:r>
    </w:p>
    <w:p w14:paraId="2CBF801B" w14:textId="77777777" w:rsidR="002A0CFC" w:rsidRPr="005422C5" w:rsidRDefault="002A0CFC" w:rsidP="006D0844">
      <w:pPr>
        <w:rPr>
          <w:sz w:val="16"/>
          <w:szCs w:val="16"/>
        </w:rPr>
      </w:pPr>
    </w:p>
    <w:p w14:paraId="49A269D8" w14:textId="77777777" w:rsidR="002A0CFC" w:rsidRPr="005422C5" w:rsidRDefault="002A0CFC" w:rsidP="001F1EFD">
      <w:pPr>
        <w:pStyle w:val="Heading2"/>
      </w:pPr>
      <w:r w:rsidRPr="005422C5">
        <w:t>Conduct</w:t>
      </w:r>
    </w:p>
    <w:p w14:paraId="76C3673C" w14:textId="77777777" w:rsidR="002A0CFC" w:rsidRPr="005422C5" w:rsidRDefault="002A0CFC" w:rsidP="006D0844">
      <w:pPr>
        <w:rPr>
          <w:sz w:val="22"/>
          <w:szCs w:val="22"/>
        </w:rPr>
      </w:pPr>
      <w:r w:rsidRPr="005422C5">
        <w:rPr>
          <w:sz w:val="22"/>
          <w:szCs w:val="22"/>
        </w:rPr>
        <w:t xml:space="preserve">It is not the role of governors to form judgements about the performance of school staff during visits and individuals will make every effort to avoid this impression. Governors will comply with the school and governing board’s codes of conduct and the standards of presentation expected of staff. They will be mindful that they are representing the board through their words and actions. </w:t>
      </w:r>
    </w:p>
    <w:p w14:paraId="415C5033" w14:textId="77777777" w:rsidR="002A0CFC" w:rsidRPr="005422C5" w:rsidRDefault="002A0CFC" w:rsidP="006D0844">
      <w:pPr>
        <w:rPr>
          <w:sz w:val="16"/>
          <w:szCs w:val="16"/>
        </w:rPr>
      </w:pPr>
    </w:p>
    <w:p w14:paraId="0D7D817B" w14:textId="77777777" w:rsidR="002A0CFC" w:rsidRPr="005422C5" w:rsidRDefault="002A0CFC" w:rsidP="001F1EFD">
      <w:pPr>
        <w:pStyle w:val="Heading2"/>
      </w:pPr>
      <w:r w:rsidRPr="005422C5">
        <w:t>Follow-up</w:t>
      </w:r>
    </w:p>
    <w:p w14:paraId="22DD1411" w14:textId="77777777" w:rsidR="002A0CFC" w:rsidRPr="005422C5" w:rsidRDefault="002A0CFC" w:rsidP="006D0844">
      <w:pPr>
        <w:rPr>
          <w:sz w:val="22"/>
          <w:szCs w:val="22"/>
        </w:rPr>
      </w:pPr>
      <w:r w:rsidRPr="005422C5">
        <w:rPr>
          <w:sz w:val="22"/>
          <w:szCs w:val="22"/>
        </w:rPr>
        <w:t xml:space="preserve">Governors will have the opportunity to discuss the visit, including any concerns, with the headteacher immediately or soon after the visit. The attached Governor Visit Report </w:t>
      </w:r>
      <w:r w:rsidR="00BE02D5">
        <w:rPr>
          <w:sz w:val="22"/>
          <w:szCs w:val="22"/>
        </w:rPr>
        <w:t>(</w:t>
      </w:r>
      <w:r w:rsidR="00457496">
        <w:rPr>
          <w:sz w:val="22"/>
          <w:szCs w:val="22"/>
        </w:rPr>
        <w:t>Annex B</w:t>
      </w:r>
      <w:r w:rsidR="00BE02D5">
        <w:rPr>
          <w:sz w:val="22"/>
          <w:szCs w:val="22"/>
        </w:rPr>
        <w:t>)</w:t>
      </w:r>
      <w:r w:rsidRPr="005422C5">
        <w:rPr>
          <w:sz w:val="22"/>
          <w:szCs w:val="22"/>
        </w:rPr>
        <w:t xml:space="preserve"> will be completed after each visit. A draft will be shared with the </w:t>
      </w:r>
      <w:proofErr w:type="gramStart"/>
      <w:r w:rsidRPr="005422C5">
        <w:rPr>
          <w:sz w:val="22"/>
          <w:szCs w:val="22"/>
        </w:rPr>
        <w:t>headteacher</w:t>
      </w:r>
      <w:proofErr w:type="gramEnd"/>
      <w:r w:rsidRPr="005422C5">
        <w:rPr>
          <w:sz w:val="22"/>
          <w:szCs w:val="22"/>
        </w:rPr>
        <w:t xml:space="preserve"> and any other members of staff involved in the visit and, when agreed, a final version will be included in the papers for discussion in the next governing board </w:t>
      </w:r>
      <w:r w:rsidR="000C08C5">
        <w:rPr>
          <w:sz w:val="22"/>
          <w:szCs w:val="22"/>
        </w:rPr>
        <w:t xml:space="preserve">or relevant committee </w:t>
      </w:r>
      <w:r w:rsidRPr="005422C5">
        <w:rPr>
          <w:sz w:val="22"/>
          <w:szCs w:val="22"/>
        </w:rPr>
        <w:t xml:space="preserve">meeting </w:t>
      </w:r>
      <w:r w:rsidR="000C08C5">
        <w:rPr>
          <w:sz w:val="22"/>
          <w:szCs w:val="22"/>
        </w:rPr>
        <w:t>as appropriate</w:t>
      </w:r>
      <w:r w:rsidRPr="005422C5">
        <w:rPr>
          <w:sz w:val="22"/>
          <w:szCs w:val="22"/>
        </w:rPr>
        <w:t xml:space="preserve">. </w:t>
      </w:r>
    </w:p>
    <w:p w14:paraId="1657957D" w14:textId="77777777" w:rsidR="002A0CFC" w:rsidRPr="005422C5" w:rsidRDefault="002A0CFC" w:rsidP="006D0844">
      <w:pPr>
        <w:rPr>
          <w:sz w:val="16"/>
          <w:szCs w:val="16"/>
        </w:rPr>
      </w:pPr>
    </w:p>
    <w:p w14:paraId="390E9090" w14:textId="77777777" w:rsidR="002A0CFC" w:rsidRPr="005422C5" w:rsidRDefault="002A0CFC" w:rsidP="001F1EFD">
      <w:pPr>
        <w:pStyle w:val="Heading2"/>
      </w:pPr>
      <w:r w:rsidRPr="005422C5">
        <w:lastRenderedPageBreak/>
        <w:t>Confidentiality</w:t>
      </w:r>
    </w:p>
    <w:p w14:paraId="7ECCA7F8" w14:textId="77777777" w:rsidR="002A0CFC" w:rsidRPr="005422C5" w:rsidRDefault="002A0CFC" w:rsidP="006D0844">
      <w:pPr>
        <w:rPr>
          <w:sz w:val="22"/>
          <w:szCs w:val="22"/>
        </w:rPr>
      </w:pPr>
      <w:r w:rsidRPr="005422C5">
        <w:rPr>
          <w:sz w:val="22"/>
          <w:szCs w:val="22"/>
        </w:rPr>
        <w:t>Confid</w:t>
      </w:r>
      <w:r w:rsidR="000C08C5">
        <w:rPr>
          <w:sz w:val="22"/>
          <w:szCs w:val="22"/>
        </w:rPr>
        <w:t xml:space="preserve">entiality should be adhered to in relation to </w:t>
      </w:r>
      <w:r w:rsidRPr="005422C5">
        <w:rPr>
          <w:sz w:val="22"/>
          <w:szCs w:val="22"/>
        </w:rPr>
        <w:t xml:space="preserve">visits. Comments should be limited to the headteacher or </w:t>
      </w:r>
      <w:r w:rsidR="000C08C5">
        <w:rPr>
          <w:sz w:val="22"/>
          <w:szCs w:val="22"/>
        </w:rPr>
        <w:t xml:space="preserve">member of staff </w:t>
      </w:r>
      <w:r w:rsidRPr="005422C5">
        <w:rPr>
          <w:sz w:val="22"/>
          <w:szCs w:val="22"/>
        </w:rPr>
        <w:t>with whom the visit was arranged. Individual children or staff (other than the member of staff involved with the visit) should not be identified in school visit reports.</w:t>
      </w:r>
    </w:p>
    <w:p w14:paraId="0C54D620" w14:textId="77777777" w:rsidR="002A0CFC" w:rsidRPr="005422C5" w:rsidRDefault="002A0CFC" w:rsidP="006D0844">
      <w:pPr>
        <w:rPr>
          <w:sz w:val="16"/>
          <w:szCs w:val="16"/>
        </w:rPr>
      </w:pPr>
    </w:p>
    <w:p w14:paraId="2DA73503" w14:textId="77777777" w:rsidR="002A0CFC" w:rsidRPr="005422C5" w:rsidRDefault="002A0CFC" w:rsidP="006D0844">
      <w:pPr>
        <w:rPr>
          <w:sz w:val="22"/>
          <w:szCs w:val="22"/>
        </w:rPr>
      </w:pPr>
      <w:r w:rsidRPr="005422C5">
        <w:rPr>
          <w:sz w:val="22"/>
          <w:szCs w:val="22"/>
        </w:rPr>
        <w:t>See also Annex A</w:t>
      </w:r>
    </w:p>
    <w:p w14:paraId="02A96E17" w14:textId="77777777" w:rsidR="002A0CFC" w:rsidRPr="005422C5" w:rsidRDefault="002A0CFC" w:rsidP="006D0844">
      <w:pPr>
        <w:rPr>
          <w:sz w:val="22"/>
          <w:szCs w:val="22"/>
        </w:rPr>
      </w:pPr>
    </w:p>
    <w:p w14:paraId="38F10C19" w14:textId="77777777" w:rsidR="002A0CFC" w:rsidRPr="005422C5" w:rsidRDefault="002A0CFC" w:rsidP="006D0844">
      <w:pPr>
        <w:rPr>
          <w:sz w:val="22"/>
          <w:szCs w:val="22"/>
        </w:rPr>
      </w:pPr>
      <w:r w:rsidRPr="005422C5">
        <w:rPr>
          <w:sz w:val="22"/>
          <w:szCs w:val="22"/>
        </w:rPr>
        <w:t>This policy was agreed on: ………………………………</w:t>
      </w:r>
      <w:proofErr w:type="gramStart"/>
      <w:r w:rsidRPr="005422C5">
        <w:rPr>
          <w:sz w:val="22"/>
          <w:szCs w:val="22"/>
        </w:rPr>
        <w:t>…..</w:t>
      </w:r>
      <w:proofErr w:type="gramEnd"/>
      <w:r w:rsidRPr="005422C5">
        <w:rPr>
          <w:sz w:val="22"/>
          <w:szCs w:val="22"/>
        </w:rPr>
        <w:t xml:space="preserve">                  </w:t>
      </w:r>
    </w:p>
    <w:p w14:paraId="1269E737" w14:textId="77777777" w:rsidR="002A0CFC" w:rsidRPr="005422C5" w:rsidRDefault="002A0CFC" w:rsidP="006D0844">
      <w:pPr>
        <w:rPr>
          <w:sz w:val="22"/>
          <w:szCs w:val="22"/>
        </w:rPr>
      </w:pPr>
      <w:r w:rsidRPr="005422C5">
        <w:rPr>
          <w:sz w:val="22"/>
          <w:szCs w:val="22"/>
        </w:rPr>
        <w:t>Date for review: ………………………………………………</w:t>
      </w:r>
    </w:p>
    <w:p w14:paraId="03D7E214" w14:textId="77777777" w:rsidR="002A0CFC" w:rsidRPr="005422C5" w:rsidRDefault="002A0CFC" w:rsidP="006D0844">
      <w:pPr>
        <w:rPr>
          <w:b/>
          <w:sz w:val="22"/>
          <w:szCs w:val="22"/>
        </w:rPr>
      </w:pPr>
      <w:r w:rsidRPr="005422C5">
        <w:rPr>
          <w:b/>
          <w:sz w:val="22"/>
          <w:szCs w:val="22"/>
        </w:rPr>
        <w:br/>
      </w:r>
      <w:r w:rsidRPr="005422C5">
        <w:rPr>
          <w:b/>
          <w:sz w:val="22"/>
          <w:szCs w:val="22"/>
        </w:rPr>
        <w:br/>
      </w:r>
    </w:p>
    <w:p w14:paraId="0C08DC7B" w14:textId="77777777" w:rsidR="002A0CFC" w:rsidRPr="005422C5" w:rsidRDefault="002A0CFC" w:rsidP="006D0844">
      <w:pPr>
        <w:rPr>
          <w:b/>
          <w:sz w:val="22"/>
          <w:szCs w:val="22"/>
        </w:rPr>
      </w:pPr>
    </w:p>
    <w:p w14:paraId="4AFF0B89" w14:textId="77777777" w:rsidR="002A0CFC" w:rsidRPr="005422C5" w:rsidRDefault="002A0CFC" w:rsidP="006D0844">
      <w:pPr>
        <w:rPr>
          <w:b/>
          <w:sz w:val="22"/>
          <w:szCs w:val="22"/>
        </w:rPr>
      </w:pPr>
    </w:p>
    <w:p w14:paraId="356A7118" w14:textId="77777777" w:rsidR="00742589" w:rsidRPr="005422C5" w:rsidRDefault="00742589" w:rsidP="006D0844">
      <w:pPr>
        <w:rPr>
          <w:b/>
          <w:sz w:val="32"/>
          <w:szCs w:val="32"/>
        </w:rPr>
      </w:pPr>
      <w:r w:rsidRPr="005422C5">
        <w:rPr>
          <w:b/>
          <w:sz w:val="32"/>
          <w:szCs w:val="32"/>
        </w:rPr>
        <w:br w:type="page"/>
      </w:r>
    </w:p>
    <w:p w14:paraId="4F8175E4" w14:textId="77777777" w:rsidR="002A0CFC" w:rsidRDefault="002A0CFC" w:rsidP="001F1EFD">
      <w:pPr>
        <w:pStyle w:val="Title"/>
        <w:jc w:val="center"/>
      </w:pPr>
      <w:r w:rsidRPr="005422C5">
        <w:lastRenderedPageBreak/>
        <w:t>Governor Visits: Do’s and Don’ts                                                 Annex A</w:t>
      </w:r>
    </w:p>
    <w:p w14:paraId="647043FC" w14:textId="77777777" w:rsidR="001F1EFD" w:rsidRPr="001F1EFD" w:rsidRDefault="001F1EFD" w:rsidP="001F1EFD"/>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4252"/>
        <w:gridCol w:w="5103"/>
      </w:tblGrid>
      <w:tr w:rsidR="005422C5" w:rsidRPr="005422C5" w14:paraId="6DB374D7" w14:textId="77777777" w:rsidTr="001F1EFD">
        <w:trPr>
          <w:trHeight w:val="140"/>
        </w:trPr>
        <w:tc>
          <w:tcPr>
            <w:tcW w:w="1135" w:type="dxa"/>
          </w:tcPr>
          <w:p w14:paraId="3494934E" w14:textId="77777777" w:rsidR="002A0CFC" w:rsidRPr="005422C5" w:rsidRDefault="002A0CFC" w:rsidP="006D0844">
            <w:pPr>
              <w:rPr>
                <w:b/>
                <w:sz w:val="22"/>
                <w:szCs w:val="22"/>
              </w:rPr>
            </w:pPr>
            <w:r w:rsidRPr="005422C5">
              <w:rPr>
                <w:b/>
                <w:sz w:val="22"/>
                <w:szCs w:val="22"/>
              </w:rPr>
              <w:t xml:space="preserve">                            </w:t>
            </w:r>
          </w:p>
        </w:tc>
        <w:tc>
          <w:tcPr>
            <w:tcW w:w="4252" w:type="dxa"/>
          </w:tcPr>
          <w:p w14:paraId="42E3EB41" w14:textId="77777777" w:rsidR="002A0CFC" w:rsidRPr="005422C5" w:rsidRDefault="002A0CFC" w:rsidP="001F1EFD">
            <w:pPr>
              <w:pStyle w:val="Heading2"/>
            </w:pPr>
            <w:r w:rsidRPr="005422C5">
              <w:t>Do</w:t>
            </w:r>
          </w:p>
        </w:tc>
        <w:tc>
          <w:tcPr>
            <w:tcW w:w="5103" w:type="dxa"/>
          </w:tcPr>
          <w:p w14:paraId="3CC5073D" w14:textId="77777777" w:rsidR="002A0CFC" w:rsidRPr="005422C5" w:rsidRDefault="002A0CFC" w:rsidP="001F1EFD">
            <w:pPr>
              <w:pStyle w:val="Heading2"/>
            </w:pPr>
            <w:r w:rsidRPr="005422C5">
              <w:t xml:space="preserve">Don’t </w:t>
            </w:r>
          </w:p>
        </w:tc>
      </w:tr>
      <w:tr w:rsidR="005422C5" w:rsidRPr="005422C5" w14:paraId="56AB0725" w14:textId="77777777" w:rsidTr="001F1EFD">
        <w:trPr>
          <w:trHeight w:val="1449"/>
        </w:trPr>
        <w:tc>
          <w:tcPr>
            <w:tcW w:w="1135" w:type="dxa"/>
          </w:tcPr>
          <w:p w14:paraId="18965977" w14:textId="77777777" w:rsidR="002A0CFC" w:rsidRPr="005422C5" w:rsidRDefault="002A0CFC" w:rsidP="001F1EFD">
            <w:pPr>
              <w:pStyle w:val="Heading2"/>
            </w:pPr>
          </w:p>
          <w:p w14:paraId="5AF2D95C" w14:textId="77777777" w:rsidR="002A0CFC" w:rsidRPr="005422C5" w:rsidRDefault="002A0CFC" w:rsidP="001F1EFD">
            <w:pPr>
              <w:pStyle w:val="Heading2"/>
              <w:rPr>
                <w:b/>
              </w:rPr>
            </w:pPr>
            <w:r w:rsidRPr="001F1EFD">
              <w:rPr>
                <w:b/>
                <w:sz w:val="20"/>
                <w:szCs w:val="22"/>
              </w:rPr>
              <w:t>Before</w:t>
            </w:r>
            <w:r w:rsidRPr="005422C5">
              <w:rPr>
                <w:b/>
              </w:rPr>
              <w:t xml:space="preserve"> </w:t>
            </w:r>
          </w:p>
        </w:tc>
        <w:tc>
          <w:tcPr>
            <w:tcW w:w="4252" w:type="dxa"/>
          </w:tcPr>
          <w:p w14:paraId="318981EE" w14:textId="77777777" w:rsidR="002A0CFC" w:rsidRPr="005422C5" w:rsidRDefault="002A0CFC" w:rsidP="001F1EFD">
            <w:r w:rsidRPr="005422C5">
              <w:t xml:space="preserve">Agree the visit focus in advance as part of a schedule at a governing board meeting, including identifying a clear purpose. (It can be useful to think of the governing board as ‘commissioning’ the visit and delegating responsibility for carrying it out to individual governor(s).) </w:t>
            </w:r>
          </w:p>
          <w:p w14:paraId="034A4355" w14:textId="77777777" w:rsidR="002A0CFC" w:rsidRPr="005422C5" w:rsidRDefault="002A0CFC" w:rsidP="001F1EFD">
            <w:r w:rsidRPr="005422C5">
              <w:t xml:space="preserve">Arrange a mutually convenient time, avoiding sensitive times such as exam or assessment periods. </w:t>
            </w:r>
          </w:p>
          <w:p w14:paraId="5305CC60" w14:textId="77777777" w:rsidR="002A0CFC" w:rsidRPr="005422C5" w:rsidRDefault="002A0CFC" w:rsidP="001F1EFD">
            <w:r w:rsidRPr="005422C5">
              <w:t xml:space="preserve">Discuss the visit with the headteacher and ensure that any member of staff who will be involved in the visit understands the arrangements. </w:t>
            </w:r>
          </w:p>
        </w:tc>
        <w:tc>
          <w:tcPr>
            <w:tcW w:w="5103" w:type="dxa"/>
          </w:tcPr>
          <w:p w14:paraId="207E5712" w14:textId="77777777" w:rsidR="002A0CFC" w:rsidRPr="005422C5" w:rsidRDefault="002A0CFC" w:rsidP="006D0844">
            <w:r w:rsidRPr="005422C5">
              <w:t xml:space="preserve">Turn up unannounced. </w:t>
            </w:r>
          </w:p>
          <w:p w14:paraId="29DF1001" w14:textId="77777777" w:rsidR="002A0CFC" w:rsidRPr="005422C5" w:rsidRDefault="002A0CFC" w:rsidP="006D0844">
            <w:r w:rsidRPr="005422C5">
              <w:t xml:space="preserve">Approach staff directly without the approval of the headteacher </w:t>
            </w:r>
          </w:p>
          <w:p w14:paraId="6D75AE42" w14:textId="77777777" w:rsidR="002A0CFC" w:rsidRPr="005422C5" w:rsidRDefault="002A0CFC" w:rsidP="006D0844"/>
        </w:tc>
      </w:tr>
      <w:tr w:rsidR="005422C5" w:rsidRPr="005422C5" w14:paraId="568031E5" w14:textId="77777777" w:rsidTr="001F1EFD">
        <w:trPr>
          <w:trHeight w:val="2547"/>
        </w:trPr>
        <w:tc>
          <w:tcPr>
            <w:tcW w:w="1135" w:type="dxa"/>
          </w:tcPr>
          <w:p w14:paraId="7A3E094E" w14:textId="22FC4C16" w:rsidR="002A0CFC" w:rsidRPr="001F1EFD" w:rsidRDefault="001F1EFD" w:rsidP="006D0844">
            <w:pPr>
              <w:rPr>
                <w:rFonts w:ascii="Work Sans SemiBold" w:hAnsi="Work Sans SemiBold"/>
                <w:b/>
              </w:rPr>
            </w:pPr>
            <w:r w:rsidRPr="001F1EFD">
              <w:rPr>
                <w:rFonts w:ascii="Work Sans SemiBold" w:hAnsi="Work Sans SemiBold"/>
                <w:b/>
                <w:color w:val="55345A" w:themeColor="text2"/>
              </w:rPr>
              <w:t>During</w:t>
            </w:r>
          </w:p>
        </w:tc>
        <w:tc>
          <w:tcPr>
            <w:tcW w:w="4252" w:type="dxa"/>
          </w:tcPr>
          <w:p w14:paraId="38F7E0A2" w14:textId="77777777" w:rsidR="002A0CFC" w:rsidRPr="005422C5" w:rsidRDefault="002A0CFC" w:rsidP="006D0844">
            <w:r w:rsidRPr="005422C5">
              <w:t xml:space="preserve">Present yourself in a way which matches the professionalism expected of school staff. </w:t>
            </w:r>
          </w:p>
          <w:p w14:paraId="187184E4" w14:textId="77777777" w:rsidR="002A0CFC" w:rsidRPr="005422C5" w:rsidRDefault="002A0CFC" w:rsidP="006D0844">
            <w:r w:rsidRPr="005422C5">
              <w:t xml:space="preserve">Report to reception and follow procedures for visitors – even those familiar with the school should do this. </w:t>
            </w:r>
          </w:p>
          <w:p w14:paraId="5603D0BB" w14:textId="77777777" w:rsidR="002A0CFC" w:rsidRPr="005422C5" w:rsidRDefault="002A0CFC" w:rsidP="006D0844">
            <w:r w:rsidRPr="005422C5">
              <w:t xml:space="preserve">Only enter classrooms and other areas of the school – including the staffroom – following invitation by a member of staff. </w:t>
            </w:r>
          </w:p>
          <w:p w14:paraId="6B6B6EB9" w14:textId="77777777" w:rsidR="002A0CFC" w:rsidRPr="005422C5" w:rsidRDefault="002A0CFC" w:rsidP="006D0844">
            <w:r w:rsidRPr="005422C5">
              <w:t xml:space="preserve">Keep to the role agreed; only talk to students if invited to do so by the </w:t>
            </w:r>
            <w:proofErr w:type="gramStart"/>
            <w:r w:rsidRPr="005422C5">
              <w:t>teacher</w:t>
            </w:r>
            <w:proofErr w:type="gramEnd"/>
            <w:r w:rsidRPr="005422C5">
              <w:t xml:space="preserve"> </w:t>
            </w:r>
          </w:p>
          <w:p w14:paraId="1383926A" w14:textId="77777777" w:rsidR="002A0CFC" w:rsidRPr="005422C5" w:rsidRDefault="002A0CFC" w:rsidP="006D0844">
            <w:r w:rsidRPr="005422C5">
              <w:t xml:space="preserve">Be flexible if something urgent crops up which means the arranged tasks cannot take place – always keep in mind that the education of the students is of overriding importance. </w:t>
            </w:r>
          </w:p>
          <w:p w14:paraId="3994B2DE" w14:textId="77777777" w:rsidR="002A0CFC" w:rsidRPr="005422C5" w:rsidRDefault="002A0CFC" w:rsidP="006D0844">
            <w:r w:rsidRPr="005422C5">
              <w:t xml:space="preserve">Be courteous and professional, including thanking staff before leaving. </w:t>
            </w:r>
          </w:p>
          <w:p w14:paraId="189EB7A2" w14:textId="77777777" w:rsidR="002A0CFC" w:rsidRPr="005422C5" w:rsidRDefault="002A0CFC" w:rsidP="006D0844"/>
        </w:tc>
        <w:tc>
          <w:tcPr>
            <w:tcW w:w="5103" w:type="dxa"/>
          </w:tcPr>
          <w:p w14:paraId="1BF7722F" w14:textId="77777777" w:rsidR="002A0CFC" w:rsidRPr="005422C5" w:rsidRDefault="002A0CFC" w:rsidP="006D0844">
            <w:r w:rsidRPr="005422C5">
              <w:t xml:space="preserve"> Turn up in shorts, immodest shirt, flip </w:t>
            </w:r>
            <w:proofErr w:type="gramStart"/>
            <w:r w:rsidRPr="005422C5">
              <w:t>flops</w:t>
            </w:r>
            <w:proofErr w:type="gramEnd"/>
            <w:r w:rsidRPr="005422C5">
              <w:t xml:space="preserve"> </w:t>
            </w:r>
          </w:p>
          <w:p w14:paraId="7EE42E9E" w14:textId="77777777" w:rsidR="002A0CFC" w:rsidRPr="005422C5" w:rsidRDefault="002A0CFC" w:rsidP="006D0844">
            <w:r w:rsidRPr="005422C5">
              <w:t xml:space="preserve">Give the impression that you are inspecting, for example by using a clipboard or making notes while visiting a classroom. </w:t>
            </w:r>
          </w:p>
          <w:p w14:paraId="12DD506C" w14:textId="77777777" w:rsidR="002A0CFC" w:rsidRPr="005422C5" w:rsidRDefault="002A0CFC" w:rsidP="006D0844">
            <w:r w:rsidRPr="005422C5">
              <w:t xml:space="preserve"> Assume a different role to that agreed; parents and education professionals</w:t>
            </w:r>
            <w:proofErr w:type="gramStart"/>
            <w:r w:rsidRPr="005422C5">
              <w:t>, in particular, should</w:t>
            </w:r>
            <w:proofErr w:type="gramEnd"/>
            <w:r w:rsidRPr="005422C5">
              <w:t xml:space="preserve"> be mindful not to stray into these roles. </w:t>
            </w:r>
          </w:p>
          <w:p w14:paraId="4F62FDCD" w14:textId="77777777" w:rsidR="002A0CFC" w:rsidRPr="005422C5" w:rsidRDefault="002A0CFC" w:rsidP="006D0844">
            <w:r w:rsidRPr="005422C5">
              <w:t xml:space="preserve">Express personal opinions if pressed on a controversial issue – individuals should keep in mind that they are representing the governing </w:t>
            </w:r>
            <w:proofErr w:type="gramStart"/>
            <w:r w:rsidRPr="005422C5">
              <w:t>board as a whole</w:t>
            </w:r>
            <w:proofErr w:type="gramEnd"/>
            <w:r w:rsidRPr="005422C5">
              <w:t xml:space="preserve">. </w:t>
            </w:r>
          </w:p>
          <w:p w14:paraId="23AF6EA7" w14:textId="77777777" w:rsidR="002A0CFC" w:rsidRPr="005422C5" w:rsidRDefault="002A0CFC" w:rsidP="006D0844">
            <w:r w:rsidRPr="005422C5">
              <w:t xml:space="preserve"> Make assumptions – always ask for explanations of anything not understood at an appropriate time when it will not interrupt pupils’ learning (this may be in conversation with the class teacher after the lesson or with the headteacher at the end of the visit). </w:t>
            </w:r>
          </w:p>
          <w:p w14:paraId="1C34B398" w14:textId="77777777" w:rsidR="002A0CFC" w:rsidRPr="005422C5" w:rsidRDefault="002A0CFC" w:rsidP="006D0844">
            <w:r w:rsidRPr="005422C5">
              <w:t xml:space="preserve"> Check on the progress of individual children, including your own. </w:t>
            </w:r>
          </w:p>
          <w:p w14:paraId="2CDA872A" w14:textId="77777777" w:rsidR="002A0CFC" w:rsidRPr="005422C5" w:rsidRDefault="002A0CFC" w:rsidP="006D0844">
            <w:r w:rsidRPr="005422C5">
              <w:t xml:space="preserve">Walk around the school unaccompanied or put yourself in situations where you are likely to be unaccompanied with pupils. </w:t>
            </w:r>
          </w:p>
        </w:tc>
      </w:tr>
      <w:tr w:rsidR="005422C5" w:rsidRPr="005422C5" w14:paraId="1F87183D" w14:textId="77777777" w:rsidTr="001F1EFD">
        <w:trPr>
          <w:trHeight w:val="1572"/>
        </w:trPr>
        <w:tc>
          <w:tcPr>
            <w:tcW w:w="1135" w:type="dxa"/>
          </w:tcPr>
          <w:p w14:paraId="0F06FDA7" w14:textId="77777777" w:rsidR="002A0CFC" w:rsidRPr="001F1EFD" w:rsidRDefault="002A0CFC" w:rsidP="006D0844">
            <w:pPr>
              <w:rPr>
                <w:rFonts w:ascii="Work Sans SemiBold" w:hAnsi="Work Sans SemiBold"/>
                <w:bCs/>
              </w:rPr>
            </w:pPr>
            <w:r w:rsidRPr="001F1EFD">
              <w:rPr>
                <w:rFonts w:ascii="Work Sans SemiBold" w:hAnsi="Work Sans SemiBold"/>
                <w:bCs/>
                <w:color w:val="55345A" w:themeColor="text2"/>
              </w:rPr>
              <w:lastRenderedPageBreak/>
              <w:t>After</w:t>
            </w:r>
            <w:r w:rsidRPr="001F1EFD">
              <w:rPr>
                <w:rFonts w:ascii="Work Sans SemiBold" w:hAnsi="Work Sans SemiBold"/>
                <w:bCs/>
              </w:rPr>
              <w:t xml:space="preserve"> </w:t>
            </w:r>
          </w:p>
        </w:tc>
        <w:tc>
          <w:tcPr>
            <w:tcW w:w="4252" w:type="dxa"/>
          </w:tcPr>
          <w:p w14:paraId="1A3DB2E2" w14:textId="77777777" w:rsidR="002A0CFC" w:rsidRPr="005422C5" w:rsidRDefault="002A0CFC" w:rsidP="006D0844">
            <w:r w:rsidRPr="005422C5">
              <w:t xml:space="preserve">Share any concerns, however trivial, with the chair and the headteacher. </w:t>
            </w:r>
          </w:p>
          <w:p w14:paraId="4C0438F4" w14:textId="77777777" w:rsidR="002A0CFC" w:rsidRPr="005422C5" w:rsidRDefault="002A0CFC" w:rsidP="006D0844">
            <w:r w:rsidRPr="005422C5">
              <w:t xml:space="preserve">Complete a short visit report on an agreed form; a draft should be shared with any relevant members of staff and the headteacher, then taking their comments into account a final written report should be prepared and given to the governing board / committee before the next meeting. </w:t>
            </w:r>
          </w:p>
          <w:p w14:paraId="5909D2F6" w14:textId="77777777" w:rsidR="002A0CFC" w:rsidRPr="005422C5" w:rsidRDefault="002A0CFC" w:rsidP="006D0844">
            <w:r w:rsidRPr="005422C5">
              <w:t xml:space="preserve">Ensure that school visits </w:t>
            </w:r>
            <w:proofErr w:type="gramStart"/>
            <w:r w:rsidRPr="005422C5">
              <w:t>is</w:t>
            </w:r>
            <w:proofErr w:type="gramEnd"/>
            <w:r w:rsidRPr="005422C5">
              <w:t xml:space="preserve"> an agenda item at the governing board meeting and that any findings are discussed </w:t>
            </w:r>
          </w:p>
          <w:p w14:paraId="68EF1DE7" w14:textId="77777777" w:rsidR="002A0CFC" w:rsidRPr="005422C5" w:rsidRDefault="002A0CFC" w:rsidP="006D0844">
            <w:r w:rsidRPr="005422C5">
              <w:t xml:space="preserve">Send a thank you email to those that contributed to the success of the visit. </w:t>
            </w:r>
          </w:p>
        </w:tc>
        <w:tc>
          <w:tcPr>
            <w:tcW w:w="5103" w:type="dxa"/>
          </w:tcPr>
          <w:p w14:paraId="385B0E65" w14:textId="77777777" w:rsidR="002A0CFC" w:rsidRPr="005422C5" w:rsidRDefault="002A0CFC" w:rsidP="006D0844">
            <w:r w:rsidRPr="005422C5">
              <w:t xml:space="preserve">Make comments regarding a teacher’s conduct of the lesson or individual students. </w:t>
            </w:r>
          </w:p>
          <w:p w14:paraId="18440C9D" w14:textId="77777777" w:rsidR="002A0CFC" w:rsidRPr="005422C5" w:rsidRDefault="002A0CFC" w:rsidP="006D0844">
            <w:r w:rsidRPr="005422C5">
              <w:t xml:space="preserve">Identify individual students in your report, even in a positive light. </w:t>
            </w:r>
          </w:p>
          <w:p w14:paraId="05A4A74C" w14:textId="77777777" w:rsidR="002A0CFC" w:rsidRPr="005422C5" w:rsidRDefault="002A0CFC" w:rsidP="006D0844">
            <w:r w:rsidRPr="005422C5">
              <w:t xml:space="preserve"> Gossip about your visit – what you have seen should be treated with the same level of confidentiality as any other </w:t>
            </w:r>
            <w:proofErr w:type="spellStart"/>
            <w:r w:rsidRPr="005422C5">
              <w:t>gb</w:t>
            </w:r>
            <w:proofErr w:type="spellEnd"/>
            <w:r w:rsidRPr="005422C5">
              <w:t xml:space="preserve"> business. </w:t>
            </w:r>
          </w:p>
          <w:p w14:paraId="18B2D44C" w14:textId="77777777" w:rsidR="002A0CFC" w:rsidRPr="005422C5" w:rsidRDefault="002A0CFC" w:rsidP="006D0844"/>
        </w:tc>
      </w:tr>
    </w:tbl>
    <w:p w14:paraId="6E1AAA68" w14:textId="77777777" w:rsidR="001F1EFD" w:rsidRDefault="001F1EFD" w:rsidP="006D0844">
      <w:pPr>
        <w:rPr>
          <w:b/>
          <w:sz w:val="24"/>
          <w:szCs w:val="24"/>
        </w:rPr>
      </w:pPr>
    </w:p>
    <w:p w14:paraId="29978224" w14:textId="77777777" w:rsidR="001F1EFD" w:rsidRDefault="001F1EFD" w:rsidP="006D0844">
      <w:pPr>
        <w:rPr>
          <w:b/>
          <w:sz w:val="24"/>
          <w:szCs w:val="24"/>
        </w:rPr>
      </w:pPr>
    </w:p>
    <w:p w14:paraId="1CB9B195" w14:textId="5FD2C092" w:rsidR="002A0CFC" w:rsidRPr="001F1EFD" w:rsidRDefault="002A0CFC" w:rsidP="001F1EFD">
      <w:pPr>
        <w:rPr>
          <w:bCs/>
        </w:rPr>
      </w:pPr>
      <w:r w:rsidRPr="001F1EFD">
        <w:rPr>
          <w:bCs/>
        </w:rPr>
        <w:t xml:space="preserve">Source: National Governors’ Association  </w:t>
      </w:r>
      <w:hyperlink r:id="rId7" w:history="1">
        <w:r w:rsidR="001F1EFD" w:rsidRPr="001F1EFD">
          <w:rPr>
            <w:rStyle w:val="Hyperlink"/>
            <w:bCs/>
          </w:rPr>
          <w:t>http://www.nga.org.uk/Guidance/Holding-your-school-to-account/Monitoring-Performance/Knowing-Your-School.aspx</w:t>
        </w:r>
      </w:hyperlink>
      <w:r w:rsidR="001F1EFD" w:rsidRPr="001F1EFD">
        <w:rPr>
          <w:bCs/>
        </w:rPr>
        <w:t xml:space="preserve"> </w:t>
      </w:r>
    </w:p>
    <w:p w14:paraId="1ADE574E" w14:textId="2C429280" w:rsidR="00E0367A" w:rsidRPr="003651A0" w:rsidRDefault="002A0CFC" w:rsidP="001F1EFD">
      <w:pPr>
        <w:pStyle w:val="Title"/>
        <w:jc w:val="center"/>
      </w:pPr>
      <w:r w:rsidRPr="005422C5">
        <w:rPr>
          <w:lang w:val="en-US"/>
        </w:rPr>
        <w:br w:type="page"/>
      </w:r>
      <w:r w:rsidR="00E0367A">
        <w:lastRenderedPageBreak/>
        <w:t xml:space="preserve">Governor </w:t>
      </w:r>
      <w:r w:rsidR="00E0367A" w:rsidRPr="003651A0">
        <w:t xml:space="preserve">Visit to School </w:t>
      </w:r>
      <w:r w:rsidR="005833CC">
        <w:t>–</w:t>
      </w:r>
      <w:r w:rsidR="00E0367A" w:rsidRPr="003651A0">
        <w:t xml:space="preserve"> Report</w:t>
      </w:r>
      <w:r w:rsidR="005833CC">
        <w:t xml:space="preserve">                                              Annex B</w:t>
      </w:r>
    </w:p>
    <w:p w14:paraId="5EC80B53" w14:textId="77777777" w:rsidR="00E0367A" w:rsidRPr="00B550AB" w:rsidRDefault="00E0367A" w:rsidP="006D0844">
      <w:pPr>
        <w:rPr>
          <w:rFonts w:cs="Arial"/>
          <w:sz w:val="16"/>
          <w:szCs w:val="16"/>
        </w:rPr>
      </w:pPr>
    </w:p>
    <w:tbl>
      <w:tblPr>
        <w:tblStyle w:val="TableGrid"/>
        <w:tblW w:w="0" w:type="auto"/>
        <w:tblLook w:val="04A0" w:firstRow="1" w:lastRow="0" w:firstColumn="1" w:lastColumn="0" w:noHBand="0" w:noVBand="1"/>
      </w:tblPr>
      <w:tblGrid>
        <w:gridCol w:w="9016"/>
      </w:tblGrid>
      <w:tr w:rsidR="00E0367A" w14:paraId="073412A1" w14:textId="77777777" w:rsidTr="003C7D35">
        <w:tc>
          <w:tcPr>
            <w:tcW w:w="9242" w:type="dxa"/>
          </w:tcPr>
          <w:p w14:paraId="3B674DA3" w14:textId="77777777" w:rsidR="00E0367A" w:rsidRDefault="00E0367A" w:rsidP="001F1EFD">
            <w:r w:rsidRPr="003651A0">
              <w:t>Name</w:t>
            </w:r>
          </w:p>
          <w:p w14:paraId="051A41EE" w14:textId="77777777" w:rsidR="00E0367A" w:rsidRPr="003651A0" w:rsidRDefault="00E0367A" w:rsidP="001F1EFD"/>
          <w:p w14:paraId="5B600786" w14:textId="77777777" w:rsidR="00E0367A" w:rsidRDefault="00E0367A" w:rsidP="001F1EFD">
            <w:r w:rsidRPr="003651A0">
              <w:t>School</w:t>
            </w:r>
          </w:p>
          <w:p w14:paraId="0E0D8523" w14:textId="77777777" w:rsidR="00E0367A" w:rsidRPr="003651A0" w:rsidRDefault="00E0367A" w:rsidP="001F1EFD"/>
          <w:p w14:paraId="37B940F2" w14:textId="77777777" w:rsidR="00E0367A" w:rsidRPr="003651A0" w:rsidRDefault="00E0367A" w:rsidP="001F1EFD">
            <w:r w:rsidRPr="003651A0">
              <w:t>Date of visit</w:t>
            </w:r>
          </w:p>
          <w:p w14:paraId="58FD445A" w14:textId="77777777" w:rsidR="00E0367A" w:rsidRDefault="00E0367A" w:rsidP="001F1EFD"/>
        </w:tc>
      </w:tr>
    </w:tbl>
    <w:p w14:paraId="73BB6D79" w14:textId="77777777" w:rsidR="00E0367A" w:rsidRDefault="00E0367A" w:rsidP="001F1EFD"/>
    <w:tbl>
      <w:tblPr>
        <w:tblStyle w:val="TableGrid"/>
        <w:tblW w:w="0" w:type="auto"/>
        <w:tblLook w:val="04A0" w:firstRow="1" w:lastRow="0" w:firstColumn="1" w:lastColumn="0" w:noHBand="0" w:noVBand="1"/>
      </w:tblPr>
      <w:tblGrid>
        <w:gridCol w:w="9016"/>
      </w:tblGrid>
      <w:tr w:rsidR="00E0367A" w14:paraId="2BF82A67" w14:textId="77777777" w:rsidTr="003C7D35">
        <w:tc>
          <w:tcPr>
            <w:tcW w:w="9016" w:type="dxa"/>
          </w:tcPr>
          <w:p w14:paraId="7863A3A1" w14:textId="77777777" w:rsidR="00E0367A" w:rsidRPr="005833CC" w:rsidRDefault="00E0367A" w:rsidP="001F1EFD">
            <w:r>
              <w:t>Purpose and f</w:t>
            </w:r>
            <w:r w:rsidRPr="003651A0">
              <w:t>ocus of visit</w:t>
            </w:r>
            <w:r>
              <w:t xml:space="preserve"> </w:t>
            </w:r>
            <w:r w:rsidRPr="005833CC">
              <w:t xml:space="preserve">– </w:t>
            </w:r>
            <w:r w:rsidR="005833CC" w:rsidRPr="005833CC">
              <w:t xml:space="preserve">where relevant </w:t>
            </w:r>
            <w:r w:rsidRPr="005833CC">
              <w:t>refer to relevant SDP priority, policy etc.</w:t>
            </w:r>
          </w:p>
          <w:p w14:paraId="21894E40" w14:textId="77777777" w:rsidR="00E0367A" w:rsidRDefault="00E0367A" w:rsidP="001F1EFD"/>
          <w:p w14:paraId="2B8BC358" w14:textId="77777777" w:rsidR="00E0367A" w:rsidRDefault="00E0367A" w:rsidP="001F1EFD"/>
          <w:p w14:paraId="2BD1D57F" w14:textId="77777777" w:rsidR="00E0367A" w:rsidRDefault="00E0367A" w:rsidP="001F1EFD"/>
        </w:tc>
      </w:tr>
      <w:tr w:rsidR="00E0367A" w14:paraId="2047D524" w14:textId="77777777" w:rsidTr="003C7D35">
        <w:tc>
          <w:tcPr>
            <w:tcW w:w="9016" w:type="dxa"/>
          </w:tcPr>
          <w:p w14:paraId="6A7F6CE9" w14:textId="77777777" w:rsidR="00E0367A" w:rsidRDefault="00E0367A" w:rsidP="001F1EFD">
            <w:r w:rsidRPr="003651A0">
              <w:t>Summary of activities</w:t>
            </w:r>
          </w:p>
          <w:p w14:paraId="35820907" w14:textId="77777777" w:rsidR="005833CC" w:rsidRDefault="005833CC" w:rsidP="001F1EFD"/>
          <w:p w14:paraId="58A117F9" w14:textId="77777777" w:rsidR="00E0367A" w:rsidRDefault="00E0367A" w:rsidP="001F1EFD"/>
          <w:p w14:paraId="3721A1C5" w14:textId="77777777" w:rsidR="00E0367A" w:rsidRDefault="00E0367A" w:rsidP="001F1EFD"/>
        </w:tc>
      </w:tr>
      <w:tr w:rsidR="00E0367A" w14:paraId="635DA94F" w14:textId="77777777" w:rsidTr="003C7D35">
        <w:tc>
          <w:tcPr>
            <w:tcW w:w="9016" w:type="dxa"/>
          </w:tcPr>
          <w:p w14:paraId="7EC87FFF" w14:textId="77777777" w:rsidR="00E0367A" w:rsidRDefault="00E0367A" w:rsidP="001F1EFD">
            <w:r w:rsidRPr="003651A0">
              <w:t>What have I learned as a result of my visit?</w:t>
            </w:r>
            <w:r>
              <w:t xml:space="preserve"> </w:t>
            </w:r>
            <w:r w:rsidR="005833CC">
              <w:t>(</w:t>
            </w:r>
            <w:proofErr w:type="gramStart"/>
            <w:r w:rsidR="005833CC">
              <w:t>relate</w:t>
            </w:r>
            <w:proofErr w:type="gramEnd"/>
            <w:r w:rsidR="005833CC">
              <w:t xml:space="preserve"> </w:t>
            </w:r>
            <w:r w:rsidRPr="005833CC">
              <w:t xml:space="preserve">to the </w:t>
            </w:r>
            <w:r w:rsidR="005833CC">
              <w:t xml:space="preserve">purpose / </w:t>
            </w:r>
            <w:r w:rsidRPr="005833CC">
              <w:t>focus of the visit)</w:t>
            </w:r>
          </w:p>
          <w:p w14:paraId="6CE34322" w14:textId="77777777" w:rsidR="005833CC" w:rsidRPr="003651A0" w:rsidRDefault="005833CC" w:rsidP="001F1EFD"/>
          <w:p w14:paraId="659365F6" w14:textId="77777777" w:rsidR="00E0367A" w:rsidRDefault="00E0367A" w:rsidP="001F1EFD"/>
          <w:p w14:paraId="62BB7CE2" w14:textId="77777777" w:rsidR="00E0367A" w:rsidRDefault="00E0367A" w:rsidP="001F1EFD"/>
          <w:p w14:paraId="4DB2E73B" w14:textId="77777777" w:rsidR="00E0367A" w:rsidRDefault="00E0367A" w:rsidP="001F1EFD"/>
        </w:tc>
      </w:tr>
      <w:tr w:rsidR="00E0367A" w14:paraId="26B3700E" w14:textId="77777777" w:rsidTr="003C7D35">
        <w:tc>
          <w:tcPr>
            <w:tcW w:w="9016" w:type="dxa"/>
          </w:tcPr>
          <w:p w14:paraId="1B35249A" w14:textId="77777777" w:rsidR="00E0367A" w:rsidRDefault="00E0367A" w:rsidP="001F1EFD">
            <w:r w:rsidRPr="003651A0">
              <w:t>Aspects I would like clarified</w:t>
            </w:r>
            <w:r w:rsidR="005833CC">
              <w:t xml:space="preserve"> </w:t>
            </w:r>
            <w:r w:rsidRPr="003651A0">
              <w:t>/</w:t>
            </w:r>
            <w:r w:rsidR="005833CC">
              <w:t xml:space="preserve"> any </w:t>
            </w:r>
            <w:proofErr w:type="gramStart"/>
            <w:r w:rsidRPr="003651A0">
              <w:t>questions</w:t>
            </w:r>
            <w:proofErr w:type="gramEnd"/>
            <w:r w:rsidRPr="003651A0">
              <w:t xml:space="preserve"> </w:t>
            </w:r>
          </w:p>
          <w:p w14:paraId="60C9E6CF" w14:textId="77777777" w:rsidR="005833CC" w:rsidRDefault="005833CC" w:rsidP="001F1EFD"/>
          <w:p w14:paraId="3CA87C40" w14:textId="77777777" w:rsidR="00E0367A" w:rsidRDefault="00E0367A" w:rsidP="001F1EFD"/>
        </w:tc>
      </w:tr>
      <w:tr w:rsidR="00E0367A" w14:paraId="28842D94" w14:textId="77777777" w:rsidTr="003C7D35">
        <w:tc>
          <w:tcPr>
            <w:tcW w:w="9016" w:type="dxa"/>
          </w:tcPr>
          <w:p w14:paraId="4CDE8388" w14:textId="77777777" w:rsidR="00E0367A" w:rsidRPr="003651A0" w:rsidRDefault="00E0367A" w:rsidP="001F1EFD">
            <w:r>
              <w:t xml:space="preserve">Any issues for the board to </w:t>
            </w:r>
            <w:proofErr w:type="gramStart"/>
            <w:r>
              <w:t>consider</w:t>
            </w:r>
            <w:proofErr w:type="gramEnd"/>
          </w:p>
          <w:p w14:paraId="0F68C5F6" w14:textId="77777777" w:rsidR="00E0367A" w:rsidRDefault="00E0367A" w:rsidP="001F1EFD"/>
          <w:p w14:paraId="417F21C5" w14:textId="77777777" w:rsidR="005833CC" w:rsidRDefault="005833CC" w:rsidP="001F1EFD"/>
          <w:p w14:paraId="453F4D45" w14:textId="77777777" w:rsidR="00E0367A" w:rsidRDefault="00E0367A" w:rsidP="001F1EFD"/>
        </w:tc>
      </w:tr>
      <w:tr w:rsidR="00E0367A" w14:paraId="16E5D5EE" w14:textId="77777777" w:rsidTr="003C7D35">
        <w:tc>
          <w:tcPr>
            <w:tcW w:w="9016" w:type="dxa"/>
          </w:tcPr>
          <w:p w14:paraId="71D5549D" w14:textId="77777777" w:rsidR="00E0367A" w:rsidRDefault="00E0367A" w:rsidP="001F1EFD">
            <w:r w:rsidRPr="003651A0">
              <w:t>Any other comments</w:t>
            </w:r>
          </w:p>
          <w:p w14:paraId="201C00AD" w14:textId="77777777" w:rsidR="00E0367A" w:rsidRDefault="00E0367A" w:rsidP="001F1EFD"/>
          <w:p w14:paraId="6D52A737" w14:textId="77777777" w:rsidR="00E0367A" w:rsidRDefault="00E0367A" w:rsidP="001F1EFD"/>
        </w:tc>
      </w:tr>
    </w:tbl>
    <w:p w14:paraId="0A4CC323" w14:textId="77777777" w:rsidR="00E0367A" w:rsidRDefault="00E0367A" w:rsidP="006D0844">
      <w:pPr>
        <w:rPr>
          <w:rFonts w:cs="Arial"/>
          <w:sz w:val="24"/>
          <w:szCs w:val="24"/>
        </w:rPr>
      </w:pPr>
    </w:p>
    <w:p w14:paraId="3DE6C79E" w14:textId="77777777" w:rsidR="00E0367A" w:rsidRPr="003651A0" w:rsidRDefault="00E0367A" w:rsidP="001F1EFD">
      <w:r w:rsidRPr="003651A0">
        <w:t>Signed</w:t>
      </w:r>
    </w:p>
    <w:p w14:paraId="5984D130" w14:textId="77777777" w:rsidR="00E0367A" w:rsidRDefault="00E0367A" w:rsidP="001F1EFD">
      <w:pPr>
        <w:rPr>
          <w:i/>
          <w:iCs/>
        </w:rPr>
      </w:pPr>
      <w:r w:rsidRPr="003651A0">
        <w:rPr>
          <w:i/>
          <w:iCs/>
        </w:rPr>
        <w:t>Governor</w:t>
      </w:r>
      <w:r>
        <w:rPr>
          <w:i/>
          <w:iCs/>
        </w:rPr>
        <w:tab/>
      </w:r>
      <w:r>
        <w:rPr>
          <w:i/>
          <w:iCs/>
        </w:rPr>
        <w:tab/>
        <w:t>_____________________________________________</w:t>
      </w:r>
    </w:p>
    <w:p w14:paraId="575A01A4" w14:textId="77777777" w:rsidR="00E0367A" w:rsidRDefault="00E0367A" w:rsidP="001F1EFD">
      <w:pPr>
        <w:rPr>
          <w:i/>
          <w:iCs/>
        </w:rPr>
      </w:pPr>
    </w:p>
    <w:p w14:paraId="32FDDD4D" w14:textId="77777777" w:rsidR="00E0367A" w:rsidRDefault="00E0367A" w:rsidP="001F1EFD">
      <w:pPr>
        <w:rPr>
          <w:i/>
          <w:iCs/>
        </w:rPr>
      </w:pPr>
      <w:r>
        <w:rPr>
          <w:i/>
          <w:iCs/>
        </w:rPr>
        <w:t>Member of Staff</w:t>
      </w:r>
      <w:r>
        <w:rPr>
          <w:i/>
          <w:iCs/>
        </w:rPr>
        <w:tab/>
        <w:t>_____________________________________________</w:t>
      </w:r>
    </w:p>
    <w:p w14:paraId="501F9BF4" w14:textId="77777777" w:rsidR="00E0367A" w:rsidRDefault="00E0367A" w:rsidP="001F1EFD">
      <w:pPr>
        <w:rPr>
          <w:i/>
          <w:iCs/>
        </w:rPr>
      </w:pPr>
    </w:p>
    <w:p w14:paraId="67AEB655" w14:textId="77777777" w:rsidR="00E0367A" w:rsidRPr="00B550AB" w:rsidRDefault="00E0367A" w:rsidP="001F1EFD">
      <w:r w:rsidRPr="003651A0">
        <w:rPr>
          <w:i/>
          <w:iCs/>
        </w:rPr>
        <w:t>Date</w:t>
      </w:r>
      <w:r>
        <w:rPr>
          <w:i/>
          <w:iCs/>
        </w:rPr>
        <w:tab/>
        <w:t xml:space="preserve">                          _____________________</w:t>
      </w:r>
    </w:p>
    <w:p w14:paraId="3495BACA" w14:textId="77777777" w:rsidR="002A0CFC" w:rsidRPr="005422C5" w:rsidRDefault="00E0367A" w:rsidP="001F1EFD">
      <w:pPr>
        <w:rPr>
          <w:rFonts w:cstheme="minorHAnsi"/>
        </w:rPr>
      </w:pPr>
      <w:r>
        <w:rPr>
          <w:i/>
          <w:iCs/>
        </w:rPr>
        <w:tab/>
      </w:r>
      <w:r>
        <w:rPr>
          <w:i/>
          <w:iCs/>
        </w:rPr>
        <w:tab/>
      </w:r>
    </w:p>
    <w:p w14:paraId="6F2B9E0A" w14:textId="77777777" w:rsidR="002A0CFC" w:rsidRPr="005422C5" w:rsidRDefault="002A0CFC" w:rsidP="006D0844">
      <w:pPr>
        <w:rPr>
          <w:rFonts w:cstheme="minorHAnsi"/>
        </w:rPr>
      </w:pPr>
      <w:r w:rsidRPr="005422C5">
        <w:rPr>
          <w:rFonts w:cstheme="minorHAnsi"/>
        </w:rPr>
        <w:br w:type="page"/>
      </w:r>
    </w:p>
    <w:p w14:paraId="775ACA7C" w14:textId="4EBEE746" w:rsidR="002A0CFC" w:rsidRPr="005422C5" w:rsidRDefault="002A0CFC" w:rsidP="001F1EFD">
      <w:pPr>
        <w:pStyle w:val="Title"/>
        <w:jc w:val="center"/>
      </w:pPr>
      <w:r w:rsidRPr="005422C5">
        <w:lastRenderedPageBreak/>
        <w:t>Governor Visits Focus 2018 – 19                                          Annex C</w:t>
      </w:r>
    </w:p>
    <w:p w14:paraId="7116E3C4" w14:textId="77777777" w:rsidR="002A0CFC" w:rsidRPr="005422C5" w:rsidRDefault="002A0CFC" w:rsidP="006D0844">
      <w:pPr>
        <w:rPr>
          <w:rFonts w:cstheme="minorHAnsi"/>
          <w:sz w:val="28"/>
          <w:szCs w:val="28"/>
        </w:rPr>
      </w:pPr>
    </w:p>
    <w:p w14:paraId="162CC5A0" w14:textId="77777777" w:rsidR="002A0CFC" w:rsidRPr="005422C5" w:rsidRDefault="002A0CFC" w:rsidP="001F1EFD">
      <w:r w:rsidRPr="005422C5">
        <w:t>The following areas for visits were</w:t>
      </w:r>
      <w:r w:rsidR="005833CC">
        <w:t xml:space="preserve"> agreed at the governing board </w:t>
      </w:r>
      <w:r w:rsidRPr="005422C5">
        <w:t>meeting of ………</w:t>
      </w:r>
    </w:p>
    <w:p w14:paraId="4EA6427F" w14:textId="77777777" w:rsidR="002A0CFC" w:rsidRPr="005422C5" w:rsidRDefault="002A0CFC" w:rsidP="001F1EFD">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2530"/>
        <w:gridCol w:w="2050"/>
      </w:tblGrid>
      <w:tr w:rsidR="005422C5" w:rsidRPr="005422C5" w14:paraId="22291F9D" w14:textId="77777777" w:rsidTr="00B3486D">
        <w:tc>
          <w:tcPr>
            <w:tcW w:w="4928" w:type="dxa"/>
            <w:shd w:val="clear" w:color="auto" w:fill="auto"/>
          </w:tcPr>
          <w:p w14:paraId="5B51E4E4" w14:textId="77777777" w:rsidR="002A0CFC" w:rsidRPr="005422C5" w:rsidRDefault="002A0CFC" w:rsidP="001F1EFD">
            <w:r w:rsidRPr="005422C5">
              <w:t>Focus</w:t>
            </w:r>
            <w:r w:rsidR="005833CC">
              <w:t xml:space="preserve"> and details</w:t>
            </w:r>
          </w:p>
        </w:tc>
        <w:tc>
          <w:tcPr>
            <w:tcW w:w="2693" w:type="dxa"/>
            <w:shd w:val="clear" w:color="auto" w:fill="auto"/>
          </w:tcPr>
          <w:p w14:paraId="6FC6E81A" w14:textId="77777777" w:rsidR="002A0CFC" w:rsidRPr="005422C5" w:rsidRDefault="002A0CFC" w:rsidP="001F1EFD">
            <w:r w:rsidRPr="005422C5">
              <w:t>Governor</w:t>
            </w:r>
            <w:r w:rsidR="00742589" w:rsidRPr="005422C5">
              <w:t>(s)</w:t>
            </w:r>
          </w:p>
        </w:tc>
        <w:tc>
          <w:tcPr>
            <w:tcW w:w="2233" w:type="dxa"/>
            <w:shd w:val="clear" w:color="auto" w:fill="auto"/>
          </w:tcPr>
          <w:p w14:paraId="3CC30F27" w14:textId="77777777" w:rsidR="002A0CFC" w:rsidRPr="005422C5" w:rsidRDefault="002A0CFC" w:rsidP="001F1EFD">
            <w:r w:rsidRPr="005422C5">
              <w:t>Term</w:t>
            </w:r>
          </w:p>
        </w:tc>
      </w:tr>
      <w:tr w:rsidR="005422C5" w:rsidRPr="005422C5" w14:paraId="05D2C0C4" w14:textId="77777777" w:rsidTr="00B3486D">
        <w:tc>
          <w:tcPr>
            <w:tcW w:w="4928" w:type="dxa"/>
            <w:shd w:val="clear" w:color="auto" w:fill="auto"/>
          </w:tcPr>
          <w:p w14:paraId="1EAE98B6" w14:textId="77777777" w:rsidR="002A0CFC" w:rsidRPr="005422C5" w:rsidRDefault="002A0CFC" w:rsidP="001F1EFD">
            <w:pPr>
              <w:rPr>
                <w:sz w:val="24"/>
                <w:szCs w:val="24"/>
              </w:rPr>
            </w:pPr>
          </w:p>
        </w:tc>
        <w:tc>
          <w:tcPr>
            <w:tcW w:w="2693" w:type="dxa"/>
            <w:shd w:val="clear" w:color="auto" w:fill="auto"/>
          </w:tcPr>
          <w:p w14:paraId="2B254D51" w14:textId="77777777" w:rsidR="002A0CFC" w:rsidRPr="005422C5" w:rsidRDefault="002A0CFC" w:rsidP="001F1EFD">
            <w:pPr>
              <w:rPr>
                <w:sz w:val="24"/>
                <w:szCs w:val="24"/>
              </w:rPr>
            </w:pPr>
          </w:p>
        </w:tc>
        <w:tc>
          <w:tcPr>
            <w:tcW w:w="2233" w:type="dxa"/>
            <w:shd w:val="clear" w:color="auto" w:fill="auto"/>
          </w:tcPr>
          <w:p w14:paraId="5113F60A" w14:textId="77777777" w:rsidR="002A0CFC" w:rsidRPr="005422C5" w:rsidRDefault="002A0CFC" w:rsidP="001F1EFD">
            <w:pPr>
              <w:rPr>
                <w:sz w:val="24"/>
                <w:szCs w:val="24"/>
              </w:rPr>
            </w:pPr>
          </w:p>
        </w:tc>
      </w:tr>
      <w:tr w:rsidR="002A0CFC" w:rsidRPr="00E26E9E" w14:paraId="62B624BD" w14:textId="77777777" w:rsidTr="00B3486D">
        <w:tc>
          <w:tcPr>
            <w:tcW w:w="4928" w:type="dxa"/>
            <w:shd w:val="clear" w:color="auto" w:fill="auto"/>
          </w:tcPr>
          <w:p w14:paraId="0139DE99" w14:textId="77777777" w:rsidR="002A0CFC" w:rsidRPr="00E26E9E" w:rsidRDefault="002A0CFC" w:rsidP="001F1EFD">
            <w:pPr>
              <w:rPr>
                <w:rFonts w:ascii="Calibri" w:hAnsi="Calibri"/>
                <w:sz w:val="24"/>
                <w:szCs w:val="24"/>
              </w:rPr>
            </w:pPr>
          </w:p>
        </w:tc>
        <w:tc>
          <w:tcPr>
            <w:tcW w:w="2693" w:type="dxa"/>
            <w:shd w:val="clear" w:color="auto" w:fill="auto"/>
          </w:tcPr>
          <w:p w14:paraId="241D3A52" w14:textId="77777777" w:rsidR="002A0CFC" w:rsidRPr="00E26E9E" w:rsidRDefault="002A0CFC" w:rsidP="001F1EFD">
            <w:pPr>
              <w:rPr>
                <w:rFonts w:ascii="Calibri" w:hAnsi="Calibri"/>
                <w:sz w:val="24"/>
                <w:szCs w:val="24"/>
              </w:rPr>
            </w:pPr>
          </w:p>
        </w:tc>
        <w:tc>
          <w:tcPr>
            <w:tcW w:w="2233" w:type="dxa"/>
            <w:shd w:val="clear" w:color="auto" w:fill="auto"/>
          </w:tcPr>
          <w:p w14:paraId="1053321C" w14:textId="77777777" w:rsidR="002A0CFC" w:rsidRPr="00E26E9E" w:rsidRDefault="002A0CFC" w:rsidP="001F1EFD">
            <w:pPr>
              <w:rPr>
                <w:rFonts w:ascii="Calibri" w:hAnsi="Calibri"/>
                <w:sz w:val="24"/>
                <w:szCs w:val="24"/>
              </w:rPr>
            </w:pPr>
          </w:p>
        </w:tc>
      </w:tr>
      <w:tr w:rsidR="002A0CFC" w:rsidRPr="00E26E9E" w14:paraId="61BC8843" w14:textId="77777777" w:rsidTr="00B3486D">
        <w:tc>
          <w:tcPr>
            <w:tcW w:w="4928" w:type="dxa"/>
            <w:shd w:val="clear" w:color="auto" w:fill="auto"/>
          </w:tcPr>
          <w:p w14:paraId="00AC5093" w14:textId="77777777" w:rsidR="002A0CFC" w:rsidRPr="00E26E9E" w:rsidRDefault="002A0CFC" w:rsidP="001F1EFD">
            <w:pPr>
              <w:rPr>
                <w:rFonts w:ascii="Calibri" w:hAnsi="Calibri"/>
                <w:sz w:val="24"/>
                <w:szCs w:val="24"/>
              </w:rPr>
            </w:pPr>
          </w:p>
        </w:tc>
        <w:tc>
          <w:tcPr>
            <w:tcW w:w="2693" w:type="dxa"/>
            <w:shd w:val="clear" w:color="auto" w:fill="auto"/>
          </w:tcPr>
          <w:p w14:paraId="6D9BD464" w14:textId="77777777" w:rsidR="002A0CFC" w:rsidRPr="00E26E9E" w:rsidRDefault="002A0CFC" w:rsidP="001F1EFD">
            <w:pPr>
              <w:rPr>
                <w:rFonts w:ascii="Calibri" w:hAnsi="Calibri"/>
                <w:sz w:val="24"/>
                <w:szCs w:val="24"/>
              </w:rPr>
            </w:pPr>
          </w:p>
        </w:tc>
        <w:tc>
          <w:tcPr>
            <w:tcW w:w="2233" w:type="dxa"/>
            <w:shd w:val="clear" w:color="auto" w:fill="auto"/>
          </w:tcPr>
          <w:p w14:paraId="0E2FFAFE" w14:textId="77777777" w:rsidR="002A0CFC" w:rsidRPr="00E26E9E" w:rsidRDefault="002A0CFC" w:rsidP="001F1EFD">
            <w:pPr>
              <w:rPr>
                <w:rFonts w:ascii="Calibri" w:hAnsi="Calibri"/>
                <w:sz w:val="24"/>
                <w:szCs w:val="24"/>
              </w:rPr>
            </w:pPr>
          </w:p>
        </w:tc>
      </w:tr>
      <w:tr w:rsidR="002A0CFC" w:rsidRPr="00E26E9E" w14:paraId="3A736207" w14:textId="77777777" w:rsidTr="00B3486D">
        <w:tc>
          <w:tcPr>
            <w:tcW w:w="4928" w:type="dxa"/>
            <w:shd w:val="clear" w:color="auto" w:fill="auto"/>
          </w:tcPr>
          <w:p w14:paraId="18C44FB4" w14:textId="77777777" w:rsidR="002A0CFC" w:rsidRPr="00E26E9E" w:rsidRDefault="002A0CFC" w:rsidP="001F1EFD">
            <w:pPr>
              <w:rPr>
                <w:rFonts w:ascii="Calibri" w:hAnsi="Calibri"/>
                <w:sz w:val="24"/>
                <w:szCs w:val="24"/>
              </w:rPr>
            </w:pPr>
          </w:p>
        </w:tc>
        <w:tc>
          <w:tcPr>
            <w:tcW w:w="2693" w:type="dxa"/>
            <w:shd w:val="clear" w:color="auto" w:fill="auto"/>
          </w:tcPr>
          <w:p w14:paraId="3E326C4E" w14:textId="77777777" w:rsidR="002A0CFC" w:rsidRPr="00E26E9E" w:rsidRDefault="002A0CFC" w:rsidP="001F1EFD">
            <w:pPr>
              <w:rPr>
                <w:rFonts w:ascii="Calibri" w:hAnsi="Calibri"/>
                <w:sz w:val="24"/>
                <w:szCs w:val="24"/>
              </w:rPr>
            </w:pPr>
          </w:p>
        </w:tc>
        <w:tc>
          <w:tcPr>
            <w:tcW w:w="2233" w:type="dxa"/>
            <w:shd w:val="clear" w:color="auto" w:fill="auto"/>
          </w:tcPr>
          <w:p w14:paraId="2F71C3DB" w14:textId="77777777" w:rsidR="002A0CFC" w:rsidRPr="00E26E9E" w:rsidRDefault="002A0CFC" w:rsidP="001F1EFD">
            <w:pPr>
              <w:rPr>
                <w:rFonts w:ascii="Calibri" w:hAnsi="Calibri"/>
                <w:sz w:val="24"/>
                <w:szCs w:val="24"/>
              </w:rPr>
            </w:pPr>
          </w:p>
        </w:tc>
      </w:tr>
      <w:tr w:rsidR="002A0CFC" w:rsidRPr="00E26E9E" w14:paraId="32703E70" w14:textId="77777777" w:rsidTr="00B3486D">
        <w:tc>
          <w:tcPr>
            <w:tcW w:w="4928" w:type="dxa"/>
            <w:shd w:val="clear" w:color="auto" w:fill="auto"/>
          </w:tcPr>
          <w:p w14:paraId="77848C98" w14:textId="77777777" w:rsidR="002A0CFC" w:rsidRPr="00E26E9E" w:rsidRDefault="002A0CFC" w:rsidP="001F1EFD">
            <w:pPr>
              <w:rPr>
                <w:rFonts w:ascii="Calibri" w:hAnsi="Calibri"/>
                <w:sz w:val="24"/>
                <w:szCs w:val="24"/>
              </w:rPr>
            </w:pPr>
          </w:p>
        </w:tc>
        <w:tc>
          <w:tcPr>
            <w:tcW w:w="2693" w:type="dxa"/>
            <w:shd w:val="clear" w:color="auto" w:fill="auto"/>
          </w:tcPr>
          <w:p w14:paraId="33128C32" w14:textId="77777777" w:rsidR="002A0CFC" w:rsidRPr="00E26E9E" w:rsidRDefault="002A0CFC" w:rsidP="001F1EFD">
            <w:pPr>
              <w:rPr>
                <w:rFonts w:ascii="Calibri" w:hAnsi="Calibri"/>
                <w:sz w:val="24"/>
                <w:szCs w:val="24"/>
              </w:rPr>
            </w:pPr>
          </w:p>
        </w:tc>
        <w:tc>
          <w:tcPr>
            <w:tcW w:w="2233" w:type="dxa"/>
            <w:shd w:val="clear" w:color="auto" w:fill="auto"/>
          </w:tcPr>
          <w:p w14:paraId="69992012" w14:textId="77777777" w:rsidR="002A0CFC" w:rsidRPr="00E26E9E" w:rsidRDefault="002A0CFC" w:rsidP="001F1EFD">
            <w:pPr>
              <w:rPr>
                <w:rFonts w:ascii="Calibri" w:hAnsi="Calibri"/>
                <w:sz w:val="24"/>
                <w:szCs w:val="24"/>
              </w:rPr>
            </w:pPr>
          </w:p>
        </w:tc>
      </w:tr>
      <w:tr w:rsidR="002A0CFC" w:rsidRPr="00E26E9E" w14:paraId="01CE50D2" w14:textId="77777777" w:rsidTr="00B3486D">
        <w:tc>
          <w:tcPr>
            <w:tcW w:w="4928" w:type="dxa"/>
            <w:shd w:val="clear" w:color="auto" w:fill="auto"/>
          </w:tcPr>
          <w:p w14:paraId="171817BF" w14:textId="77777777" w:rsidR="002A0CFC" w:rsidRPr="00E26E9E" w:rsidRDefault="002A0CFC" w:rsidP="001F1EFD">
            <w:pPr>
              <w:rPr>
                <w:rFonts w:ascii="Calibri" w:hAnsi="Calibri"/>
                <w:sz w:val="24"/>
                <w:szCs w:val="24"/>
              </w:rPr>
            </w:pPr>
          </w:p>
        </w:tc>
        <w:tc>
          <w:tcPr>
            <w:tcW w:w="2693" w:type="dxa"/>
            <w:shd w:val="clear" w:color="auto" w:fill="auto"/>
          </w:tcPr>
          <w:p w14:paraId="1253B1B0" w14:textId="77777777" w:rsidR="002A0CFC" w:rsidRPr="00E26E9E" w:rsidRDefault="002A0CFC" w:rsidP="001F1EFD">
            <w:pPr>
              <w:rPr>
                <w:rFonts w:ascii="Calibri" w:hAnsi="Calibri"/>
                <w:sz w:val="24"/>
                <w:szCs w:val="24"/>
              </w:rPr>
            </w:pPr>
          </w:p>
        </w:tc>
        <w:tc>
          <w:tcPr>
            <w:tcW w:w="2233" w:type="dxa"/>
            <w:shd w:val="clear" w:color="auto" w:fill="auto"/>
          </w:tcPr>
          <w:p w14:paraId="2FD4625D" w14:textId="77777777" w:rsidR="002A0CFC" w:rsidRPr="00E26E9E" w:rsidRDefault="002A0CFC" w:rsidP="001F1EFD">
            <w:pPr>
              <w:rPr>
                <w:rFonts w:ascii="Calibri" w:hAnsi="Calibri"/>
                <w:sz w:val="24"/>
                <w:szCs w:val="24"/>
              </w:rPr>
            </w:pPr>
          </w:p>
        </w:tc>
      </w:tr>
    </w:tbl>
    <w:p w14:paraId="62FF4341" w14:textId="77777777" w:rsidR="002A0CFC" w:rsidRDefault="002A0CFC" w:rsidP="006D0844">
      <w:pPr>
        <w:rPr>
          <w:rFonts w:ascii="Calibri" w:hAnsi="Calibri"/>
          <w:sz w:val="24"/>
          <w:szCs w:val="24"/>
        </w:rPr>
      </w:pPr>
    </w:p>
    <w:p w14:paraId="75C412F1" w14:textId="77777777" w:rsidR="002A0CFC" w:rsidRDefault="002A0CFC" w:rsidP="006D0844">
      <w:pPr>
        <w:rPr>
          <w:rFonts w:ascii="Calibri" w:hAnsi="Calibri" w:cs="Arial"/>
          <w:sz w:val="24"/>
          <w:szCs w:val="24"/>
        </w:rPr>
      </w:pPr>
    </w:p>
    <w:p w14:paraId="7E17A1D5" w14:textId="77777777" w:rsidR="002A0CFC" w:rsidRDefault="002A0CFC" w:rsidP="006D0844">
      <w:pPr>
        <w:rPr>
          <w:rFonts w:ascii="Calibri" w:hAnsi="Calibri" w:cs="Arial"/>
          <w:sz w:val="24"/>
          <w:szCs w:val="24"/>
        </w:rPr>
      </w:pPr>
    </w:p>
    <w:p w14:paraId="6BA85300" w14:textId="77777777" w:rsidR="002A0CFC" w:rsidRDefault="002A0CFC" w:rsidP="006D0844">
      <w:pPr>
        <w:rPr>
          <w:rFonts w:ascii="Calibri" w:hAnsi="Calibri" w:cs="Arial"/>
          <w:sz w:val="24"/>
          <w:szCs w:val="24"/>
        </w:rPr>
      </w:pPr>
    </w:p>
    <w:p w14:paraId="3385131F" w14:textId="77777777" w:rsidR="002A0CFC" w:rsidRDefault="002A0CFC" w:rsidP="006D0844">
      <w:pPr>
        <w:rPr>
          <w:rFonts w:ascii="Calibri" w:hAnsi="Calibri" w:cs="Calibri"/>
          <w:sz w:val="24"/>
          <w:szCs w:val="24"/>
        </w:rPr>
      </w:pPr>
    </w:p>
    <w:p w14:paraId="10A0F68C" w14:textId="77777777" w:rsidR="001F1EFD" w:rsidRPr="001F1EFD" w:rsidRDefault="001F1EFD" w:rsidP="001F1EFD">
      <w:pPr>
        <w:rPr>
          <w:rFonts w:ascii="Calibri" w:hAnsi="Calibri" w:cs="Calibri"/>
          <w:sz w:val="24"/>
          <w:szCs w:val="24"/>
        </w:rPr>
      </w:pPr>
    </w:p>
    <w:p w14:paraId="654B63DA" w14:textId="77777777" w:rsidR="001F1EFD" w:rsidRPr="001F1EFD" w:rsidRDefault="001F1EFD" w:rsidP="001F1EFD">
      <w:pPr>
        <w:rPr>
          <w:rFonts w:ascii="Calibri" w:hAnsi="Calibri" w:cs="Calibri"/>
          <w:sz w:val="24"/>
          <w:szCs w:val="24"/>
        </w:rPr>
      </w:pPr>
    </w:p>
    <w:p w14:paraId="4A694DC2" w14:textId="77777777" w:rsidR="001F1EFD" w:rsidRPr="001F1EFD" w:rsidRDefault="001F1EFD" w:rsidP="001F1EFD">
      <w:pPr>
        <w:rPr>
          <w:rFonts w:ascii="Calibri" w:hAnsi="Calibri" w:cs="Calibri"/>
          <w:sz w:val="24"/>
          <w:szCs w:val="24"/>
        </w:rPr>
      </w:pPr>
    </w:p>
    <w:p w14:paraId="51F5EE2C" w14:textId="77777777" w:rsidR="001F1EFD" w:rsidRPr="001F1EFD" w:rsidRDefault="001F1EFD" w:rsidP="001F1EFD">
      <w:pPr>
        <w:rPr>
          <w:rFonts w:ascii="Calibri" w:hAnsi="Calibri" w:cs="Calibri"/>
          <w:sz w:val="24"/>
          <w:szCs w:val="24"/>
        </w:rPr>
      </w:pPr>
    </w:p>
    <w:p w14:paraId="5179F3B1" w14:textId="77777777" w:rsidR="001F1EFD" w:rsidRPr="001F1EFD" w:rsidRDefault="001F1EFD" w:rsidP="001F1EFD">
      <w:pPr>
        <w:rPr>
          <w:rFonts w:ascii="Calibri" w:hAnsi="Calibri" w:cs="Calibri"/>
          <w:sz w:val="24"/>
          <w:szCs w:val="24"/>
        </w:rPr>
      </w:pPr>
    </w:p>
    <w:p w14:paraId="228416B0" w14:textId="77777777" w:rsidR="001F1EFD" w:rsidRDefault="001F1EFD" w:rsidP="001F1EFD">
      <w:pPr>
        <w:rPr>
          <w:rFonts w:ascii="Calibri" w:hAnsi="Calibri" w:cs="Calibri"/>
          <w:sz w:val="24"/>
          <w:szCs w:val="24"/>
        </w:rPr>
      </w:pPr>
    </w:p>
    <w:p w14:paraId="5F3A64F6" w14:textId="77777777" w:rsidR="001F1EFD" w:rsidRPr="004D4378" w:rsidRDefault="001F1EFD" w:rsidP="001F1EFD">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LDBS 2023</w:t>
      </w:r>
      <w:r w:rsidRPr="004D4378">
        <w:rPr>
          <w:rStyle w:val="eop"/>
          <w:rFonts w:ascii="Work Sans" w:hAnsi="Work Sans" w:cs="Segoe UI"/>
          <w:sz w:val="18"/>
          <w:szCs w:val="18"/>
        </w:rPr>
        <w:t> </w:t>
      </w:r>
    </w:p>
    <w:p w14:paraId="5E40292D" w14:textId="77777777" w:rsidR="001F1EFD" w:rsidRPr="00723554" w:rsidRDefault="001F1EFD" w:rsidP="001F1EFD">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download or print this document for use by your school or academy trust </w:t>
      </w:r>
      <w:proofErr w:type="gramStart"/>
      <w:r w:rsidRPr="004D4378">
        <w:rPr>
          <w:rStyle w:val="normaltextrun"/>
          <w:rFonts w:ascii="Work Sans" w:hAnsi="Work Sans" w:cs="Segoe UI"/>
          <w:sz w:val="18"/>
          <w:szCs w:val="18"/>
        </w:rPr>
        <w:t>as long as</w:t>
      </w:r>
      <w:proofErr w:type="gramEnd"/>
      <w:r w:rsidRPr="004D4378">
        <w:rPr>
          <w:rStyle w:val="normaltextrun"/>
          <w:rFonts w:ascii="Work Sans" w:hAnsi="Work Sans" w:cs="Segoe UI"/>
          <w:sz w:val="18"/>
          <w:szCs w:val="18"/>
        </w:rPr>
        <w:t xml:space="preserve">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8"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hAnsi="Work Sans" w:cs="Segoe UI"/>
          <w:sz w:val="18"/>
          <w:szCs w:val="18"/>
        </w:rPr>
        <w:t> </w:t>
      </w:r>
    </w:p>
    <w:p w14:paraId="4E52F2D3" w14:textId="77777777" w:rsidR="001F1EFD" w:rsidRPr="001F1EFD" w:rsidRDefault="001F1EFD" w:rsidP="001F1EFD">
      <w:pPr>
        <w:rPr>
          <w:rFonts w:ascii="Calibri" w:hAnsi="Calibri" w:cs="Calibri"/>
          <w:sz w:val="24"/>
          <w:szCs w:val="24"/>
        </w:rPr>
      </w:pPr>
    </w:p>
    <w:sectPr w:rsidR="001F1EFD" w:rsidRPr="001F1EFD" w:rsidSect="006D0844">
      <w:headerReference w:type="default" r:id="rId9"/>
      <w:footerReference w:type="default" r:id="rId10"/>
      <w:footerReference w:type="first" r:id="rId11"/>
      <w:pgSz w:w="11906" w:h="16838"/>
      <w:pgMar w:top="1440" w:right="1440" w:bottom="1440" w:left="1440" w:header="204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733CC" w14:textId="77777777" w:rsidR="006D48E8" w:rsidRDefault="006D48E8" w:rsidP="00D97050">
      <w:pPr>
        <w:spacing w:after="0" w:line="240" w:lineRule="auto"/>
      </w:pPr>
      <w:r>
        <w:separator/>
      </w:r>
    </w:p>
  </w:endnote>
  <w:endnote w:type="continuationSeparator" w:id="0">
    <w:p w14:paraId="214FF739" w14:textId="77777777" w:rsidR="006D48E8" w:rsidRDefault="006D48E8" w:rsidP="00D97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Regular">
    <w:altName w:val="Cambria"/>
    <w:panose1 w:val="00000000000000000000"/>
    <w:charset w:val="00"/>
    <w:family w:val="roman"/>
    <w:notTrueType/>
    <w:pitch w:val="default"/>
  </w:font>
  <w:font w:name="Work Sans Light">
    <w:altName w:val="Calibri"/>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imes New Roman" w:hAnsi="Arial" w:cs="Arial"/>
        <w:lang w:eastAsia="en-GB"/>
      </w:rPr>
      <w:id w:val="1151560835"/>
      <w:docPartObj>
        <w:docPartGallery w:val="Page Numbers (Bottom of Page)"/>
        <w:docPartUnique/>
      </w:docPartObj>
    </w:sdtPr>
    <w:sdtEndPr>
      <w:rPr>
        <w:rFonts w:asciiTheme="minorHAnsi" w:hAnsiTheme="minorHAnsi" w:cstheme="minorHAnsi"/>
        <w:noProof/>
        <w:color w:val="7F7F7F" w:themeColor="text1" w:themeTint="80"/>
      </w:rPr>
    </w:sdtEndPr>
    <w:sdtContent>
      <w:p w14:paraId="7DCBB520" w14:textId="77777777" w:rsidR="0067251B" w:rsidRPr="00FE7F29" w:rsidRDefault="00974EDC" w:rsidP="00FE7F29">
        <w:pPr>
          <w:widowControl w:val="0"/>
          <w:tabs>
            <w:tab w:val="center" w:pos="4513"/>
            <w:tab w:val="right" w:pos="9026"/>
          </w:tabs>
          <w:autoSpaceDE w:val="0"/>
          <w:autoSpaceDN w:val="0"/>
          <w:adjustRightInd w:val="0"/>
          <w:spacing w:after="0" w:line="240" w:lineRule="auto"/>
          <w:jc w:val="center"/>
          <w:rPr>
            <w:rFonts w:eastAsia="Times New Roman" w:cstheme="minorHAnsi"/>
            <w:color w:val="7F7F7F" w:themeColor="text1" w:themeTint="80"/>
            <w:lang w:eastAsia="en-GB"/>
          </w:rPr>
        </w:pPr>
        <w:r w:rsidRPr="00FE7F29">
          <w:rPr>
            <w:rFonts w:eastAsia="Times New Roman" w:cstheme="minorHAnsi"/>
            <w:color w:val="7F7F7F" w:themeColor="text1" w:themeTint="80"/>
            <w:lang w:eastAsia="en-GB"/>
          </w:rPr>
          <w:fldChar w:fldCharType="begin"/>
        </w:r>
        <w:r w:rsidR="0067251B" w:rsidRPr="00FE7F29">
          <w:rPr>
            <w:rFonts w:eastAsia="Times New Roman" w:cstheme="minorHAnsi"/>
            <w:color w:val="7F7F7F" w:themeColor="text1" w:themeTint="80"/>
            <w:lang w:eastAsia="en-GB"/>
          </w:rPr>
          <w:instrText xml:space="preserve"> PAGE   \* MERGEFORMAT </w:instrText>
        </w:r>
        <w:r w:rsidRPr="00FE7F29">
          <w:rPr>
            <w:rFonts w:eastAsia="Times New Roman" w:cstheme="minorHAnsi"/>
            <w:color w:val="7F7F7F" w:themeColor="text1" w:themeTint="80"/>
            <w:lang w:eastAsia="en-GB"/>
          </w:rPr>
          <w:fldChar w:fldCharType="separate"/>
        </w:r>
        <w:r w:rsidR="00690F42">
          <w:rPr>
            <w:rFonts w:eastAsia="Times New Roman" w:cstheme="minorHAnsi"/>
            <w:noProof/>
            <w:color w:val="7F7F7F" w:themeColor="text1" w:themeTint="80"/>
            <w:lang w:eastAsia="en-GB"/>
          </w:rPr>
          <w:t>9</w:t>
        </w:r>
        <w:r w:rsidRPr="00FE7F29">
          <w:rPr>
            <w:rFonts w:eastAsia="Times New Roman" w:cstheme="minorHAnsi"/>
            <w:noProof/>
            <w:color w:val="7F7F7F" w:themeColor="text1" w:themeTint="80"/>
            <w:lang w:eastAsia="en-GB"/>
          </w:rPr>
          <w:fldChar w:fldCharType="end"/>
        </w:r>
      </w:p>
    </w:sdtContent>
  </w:sdt>
  <w:p w14:paraId="0AF08E1B" w14:textId="77777777" w:rsidR="0067251B" w:rsidRPr="00D97050" w:rsidRDefault="0067251B" w:rsidP="00D97050">
    <w:pPr>
      <w:widowControl w:val="0"/>
      <w:tabs>
        <w:tab w:val="center" w:pos="4513"/>
        <w:tab w:val="right" w:pos="9026"/>
      </w:tabs>
      <w:autoSpaceDE w:val="0"/>
      <w:autoSpaceDN w:val="0"/>
      <w:adjustRightInd w:val="0"/>
      <w:spacing w:after="0" w:line="240" w:lineRule="auto"/>
      <w:rPr>
        <w:rFonts w:ascii="Arial" w:eastAsia="Times New Roman" w:hAnsi="Arial" w:cs="Arial"/>
        <w:sz w:val="16"/>
        <w:szCs w:val="16"/>
        <w:lang w:eastAsia="en-GB"/>
      </w:rPr>
    </w:pPr>
  </w:p>
  <w:p w14:paraId="4988507D" w14:textId="77777777" w:rsidR="0067251B" w:rsidRDefault="006725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76AF" w14:textId="77777777" w:rsidR="0067251B" w:rsidRPr="00FE7F29" w:rsidRDefault="0067251B" w:rsidP="00B047B8">
    <w:pPr>
      <w:pStyle w:val="Footer"/>
      <w:rPr>
        <w:color w:val="7F7F7F" w:themeColor="text1" w:themeTint="80"/>
        <w:sz w:val="24"/>
        <w:szCs w:val="24"/>
      </w:rPr>
    </w:pPr>
    <w:r>
      <w:rPr>
        <w:color w:val="C5E2EF" w:themeColor="accent2" w:themeTint="99"/>
      </w:rPr>
      <w:tab/>
    </w:r>
    <w:r w:rsidR="001979BA" w:rsidRPr="00FE7F29">
      <w:rPr>
        <w:color w:val="7F7F7F" w:themeColor="text1" w:themeTint="80"/>
        <w:sz w:val="24"/>
        <w:szCs w:val="24"/>
      </w:rPr>
      <w:fldChar w:fldCharType="begin"/>
    </w:r>
    <w:r w:rsidR="001979BA" w:rsidRPr="00FE7F29">
      <w:rPr>
        <w:color w:val="7F7F7F" w:themeColor="text1" w:themeTint="80"/>
        <w:sz w:val="24"/>
        <w:szCs w:val="24"/>
      </w:rPr>
      <w:instrText xml:space="preserve"> PAGE   \* MERGEFORMAT </w:instrText>
    </w:r>
    <w:r w:rsidR="001979BA" w:rsidRPr="00FE7F29">
      <w:rPr>
        <w:color w:val="7F7F7F" w:themeColor="text1" w:themeTint="80"/>
        <w:sz w:val="24"/>
        <w:szCs w:val="24"/>
      </w:rPr>
      <w:fldChar w:fldCharType="separate"/>
    </w:r>
    <w:r w:rsidR="00690F42">
      <w:rPr>
        <w:noProof/>
        <w:color w:val="7F7F7F" w:themeColor="text1" w:themeTint="80"/>
        <w:sz w:val="24"/>
        <w:szCs w:val="24"/>
      </w:rPr>
      <w:t>1</w:t>
    </w:r>
    <w:r w:rsidR="001979BA" w:rsidRPr="00FE7F29">
      <w:rPr>
        <w:noProof/>
        <w:color w:val="7F7F7F" w:themeColor="text1" w:themeTint="80"/>
        <w:sz w:val="24"/>
        <w:szCs w:val="24"/>
      </w:rPr>
      <w:fldChar w:fldCharType="end"/>
    </w:r>
  </w:p>
  <w:p w14:paraId="7641CB92" w14:textId="77777777" w:rsidR="0067251B" w:rsidRDefault="00672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27DB4" w14:textId="77777777" w:rsidR="006D48E8" w:rsidRDefault="006D48E8" w:rsidP="00D97050">
      <w:pPr>
        <w:spacing w:after="0" w:line="240" w:lineRule="auto"/>
      </w:pPr>
      <w:r>
        <w:separator/>
      </w:r>
    </w:p>
  </w:footnote>
  <w:footnote w:type="continuationSeparator" w:id="0">
    <w:p w14:paraId="7F579329" w14:textId="77777777" w:rsidR="006D48E8" w:rsidRDefault="006D48E8" w:rsidP="00D970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88C0" w14:textId="77777777" w:rsidR="006D0844" w:rsidRDefault="006D0844">
    <w:pPr>
      <w:pStyle w:val="Header"/>
    </w:pPr>
  </w:p>
  <w:p w14:paraId="2AC5CF02" w14:textId="56B80D9E" w:rsidR="00FE7F29" w:rsidRDefault="006D0844">
    <w:pPr>
      <w:pStyle w:val="Header"/>
    </w:pPr>
    <w:r w:rsidRPr="000F34F1">
      <w:rPr>
        <w:noProof/>
        <w:lang w:eastAsia="en-GB"/>
      </w:rPr>
      <w:drawing>
        <wp:anchor distT="0" distB="0" distL="114300" distR="114300" simplePos="0" relativeHeight="251659264" behindDoc="0" locked="0" layoutInCell="1" allowOverlap="1" wp14:anchorId="18C53BB8" wp14:editId="6190C7E6">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06930"/>
    <w:multiLevelType w:val="hybridMultilevel"/>
    <w:tmpl w:val="3788B93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9D3030"/>
    <w:multiLevelType w:val="hybridMultilevel"/>
    <w:tmpl w:val="3C806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4429D"/>
    <w:multiLevelType w:val="hybridMultilevel"/>
    <w:tmpl w:val="9F32D4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D38AC"/>
    <w:multiLevelType w:val="hybridMultilevel"/>
    <w:tmpl w:val="9758817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632BA"/>
    <w:multiLevelType w:val="hybridMultilevel"/>
    <w:tmpl w:val="AC9A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C2EB0"/>
    <w:multiLevelType w:val="hybridMultilevel"/>
    <w:tmpl w:val="C28AD6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70D24"/>
    <w:multiLevelType w:val="hybridMultilevel"/>
    <w:tmpl w:val="8FE8406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0E5741"/>
    <w:multiLevelType w:val="hybridMultilevel"/>
    <w:tmpl w:val="675E181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25433F80"/>
    <w:multiLevelType w:val="hybridMultilevel"/>
    <w:tmpl w:val="C7D245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02845"/>
    <w:multiLevelType w:val="hybridMultilevel"/>
    <w:tmpl w:val="31C829DC"/>
    <w:lvl w:ilvl="0" w:tplc="6ACC7F3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E3DB9"/>
    <w:multiLevelType w:val="hybridMultilevel"/>
    <w:tmpl w:val="501C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AA49EC"/>
    <w:multiLevelType w:val="hybridMultilevel"/>
    <w:tmpl w:val="4016D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F42766"/>
    <w:multiLevelType w:val="hybridMultilevel"/>
    <w:tmpl w:val="753ABB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52274"/>
    <w:multiLevelType w:val="hybridMultilevel"/>
    <w:tmpl w:val="F52EA702"/>
    <w:lvl w:ilvl="0" w:tplc="8F1E0082">
      <w:start w:val="1"/>
      <w:numFmt w:val="bullet"/>
      <w:pStyle w:val="ListParagraph"/>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B3054D8"/>
    <w:multiLevelType w:val="hybridMultilevel"/>
    <w:tmpl w:val="E16814F6"/>
    <w:lvl w:ilvl="0" w:tplc="7C240C3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474A3B"/>
    <w:multiLevelType w:val="hybridMultilevel"/>
    <w:tmpl w:val="F0A21B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A54E6D"/>
    <w:multiLevelType w:val="hybridMultilevel"/>
    <w:tmpl w:val="BFEC59C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EF3F6B"/>
    <w:multiLevelType w:val="hybridMultilevel"/>
    <w:tmpl w:val="6B425794"/>
    <w:lvl w:ilvl="0" w:tplc="6ACC7F3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E67FDE"/>
    <w:multiLevelType w:val="hybridMultilevel"/>
    <w:tmpl w:val="9B94F7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FC17E2"/>
    <w:multiLevelType w:val="hybridMultilevel"/>
    <w:tmpl w:val="DC3C82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0153C9"/>
    <w:multiLevelType w:val="hybridMultilevel"/>
    <w:tmpl w:val="3FC4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165DA0"/>
    <w:multiLevelType w:val="hybridMultilevel"/>
    <w:tmpl w:val="3E72F0E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C6CAE"/>
    <w:multiLevelType w:val="hybridMultilevel"/>
    <w:tmpl w:val="0F626EEC"/>
    <w:lvl w:ilvl="0" w:tplc="B652F4A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284B57"/>
    <w:multiLevelType w:val="hybridMultilevel"/>
    <w:tmpl w:val="222C625E"/>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57FB01E2"/>
    <w:multiLevelType w:val="hybridMultilevel"/>
    <w:tmpl w:val="D81E7CD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687CCD"/>
    <w:multiLevelType w:val="hybridMultilevel"/>
    <w:tmpl w:val="3510F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862ACF"/>
    <w:multiLevelType w:val="hybridMultilevel"/>
    <w:tmpl w:val="0A607906"/>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64F960CD"/>
    <w:multiLevelType w:val="hybridMultilevel"/>
    <w:tmpl w:val="B2725612"/>
    <w:lvl w:ilvl="0" w:tplc="6ACC7F3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D558F3"/>
    <w:multiLevelType w:val="hybridMultilevel"/>
    <w:tmpl w:val="4356B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1B23A7"/>
    <w:multiLevelType w:val="hybridMultilevel"/>
    <w:tmpl w:val="41F827A6"/>
    <w:lvl w:ilvl="0" w:tplc="6ACC7F34">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2C4094E"/>
    <w:multiLevelType w:val="hybridMultilevel"/>
    <w:tmpl w:val="292C08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B34AE5"/>
    <w:multiLevelType w:val="hybridMultilevel"/>
    <w:tmpl w:val="F4AE77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068871">
    <w:abstractNumId w:val="11"/>
  </w:num>
  <w:num w:numId="2" w16cid:durableId="444929784">
    <w:abstractNumId w:val="24"/>
  </w:num>
  <w:num w:numId="3" w16cid:durableId="84346643">
    <w:abstractNumId w:val="12"/>
  </w:num>
  <w:num w:numId="4" w16cid:durableId="377515647">
    <w:abstractNumId w:val="18"/>
  </w:num>
  <w:num w:numId="5" w16cid:durableId="1195387983">
    <w:abstractNumId w:val="15"/>
  </w:num>
  <w:num w:numId="6" w16cid:durableId="1672678074">
    <w:abstractNumId w:val="2"/>
  </w:num>
  <w:num w:numId="7" w16cid:durableId="982008222">
    <w:abstractNumId w:val="19"/>
  </w:num>
  <w:num w:numId="8" w16cid:durableId="579019854">
    <w:abstractNumId w:val="31"/>
  </w:num>
  <w:num w:numId="9" w16cid:durableId="79757557">
    <w:abstractNumId w:val="3"/>
  </w:num>
  <w:num w:numId="10" w16cid:durableId="1845823938">
    <w:abstractNumId w:val="21"/>
  </w:num>
  <w:num w:numId="11" w16cid:durableId="1113982243">
    <w:abstractNumId w:val="16"/>
  </w:num>
  <w:num w:numId="12" w16cid:durableId="1969241079">
    <w:abstractNumId w:val="9"/>
  </w:num>
  <w:num w:numId="13" w16cid:durableId="463080462">
    <w:abstractNumId w:val="25"/>
  </w:num>
  <w:num w:numId="14" w16cid:durableId="489715919">
    <w:abstractNumId w:val="28"/>
  </w:num>
  <w:num w:numId="15" w16cid:durableId="1917324704">
    <w:abstractNumId w:val="23"/>
  </w:num>
  <w:num w:numId="16" w16cid:durableId="435559800">
    <w:abstractNumId w:val="0"/>
  </w:num>
  <w:num w:numId="17" w16cid:durableId="62529600">
    <w:abstractNumId w:val="7"/>
  </w:num>
  <w:num w:numId="18" w16cid:durableId="260266606">
    <w:abstractNumId w:val="14"/>
  </w:num>
  <w:num w:numId="19" w16cid:durableId="234315428">
    <w:abstractNumId w:val="20"/>
  </w:num>
  <w:num w:numId="20" w16cid:durableId="1071271457">
    <w:abstractNumId w:val="10"/>
  </w:num>
  <w:num w:numId="21" w16cid:durableId="1951086883">
    <w:abstractNumId w:val="4"/>
  </w:num>
  <w:num w:numId="22" w16cid:durableId="1618411906">
    <w:abstractNumId w:val="26"/>
  </w:num>
  <w:num w:numId="23" w16cid:durableId="1860007459">
    <w:abstractNumId w:val="6"/>
  </w:num>
  <w:num w:numId="24" w16cid:durableId="1093280543">
    <w:abstractNumId w:val="22"/>
  </w:num>
  <w:num w:numId="25" w16cid:durableId="982540994">
    <w:abstractNumId w:val="1"/>
  </w:num>
  <w:num w:numId="26" w16cid:durableId="324557759">
    <w:abstractNumId w:val="30"/>
  </w:num>
  <w:num w:numId="27" w16cid:durableId="843788009">
    <w:abstractNumId w:val="5"/>
  </w:num>
  <w:num w:numId="28" w16cid:durableId="348338281">
    <w:abstractNumId w:val="29"/>
  </w:num>
  <w:num w:numId="29" w16cid:durableId="222373056">
    <w:abstractNumId w:val="17"/>
  </w:num>
  <w:num w:numId="30" w16cid:durableId="81486829">
    <w:abstractNumId w:val="8"/>
  </w:num>
  <w:num w:numId="31" w16cid:durableId="1041439434">
    <w:abstractNumId w:val="27"/>
  </w:num>
  <w:num w:numId="32" w16cid:durableId="16451560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1A0"/>
    <w:rsid w:val="000B0668"/>
    <w:rsid w:val="000B144B"/>
    <w:rsid w:val="000C08C5"/>
    <w:rsid w:val="000D41E5"/>
    <w:rsid w:val="0016779B"/>
    <w:rsid w:val="00174473"/>
    <w:rsid w:val="001979BA"/>
    <w:rsid w:val="001A5B70"/>
    <w:rsid w:val="001C4AB1"/>
    <w:rsid w:val="001C792C"/>
    <w:rsid w:val="001F1EFD"/>
    <w:rsid w:val="001F3246"/>
    <w:rsid w:val="00203CD8"/>
    <w:rsid w:val="00250B47"/>
    <w:rsid w:val="00270F79"/>
    <w:rsid w:val="002A0CFC"/>
    <w:rsid w:val="002B0DC9"/>
    <w:rsid w:val="002B38AD"/>
    <w:rsid w:val="003651A0"/>
    <w:rsid w:val="003E5708"/>
    <w:rsid w:val="00402419"/>
    <w:rsid w:val="0040307A"/>
    <w:rsid w:val="004249EC"/>
    <w:rsid w:val="00441237"/>
    <w:rsid w:val="004561A0"/>
    <w:rsid w:val="00457496"/>
    <w:rsid w:val="004740C7"/>
    <w:rsid w:val="004A1E91"/>
    <w:rsid w:val="004A5984"/>
    <w:rsid w:val="004D7C16"/>
    <w:rsid w:val="005422C5"/>
    <w:rsid w:val="00581952"/>
    <w:rsid w:val="005833CC"/>
    <w:rsid w:val="00594BF4"/>
    <w:rsid w:val="00600D76"/>
    <w:rsid w:val="006113B0"/>
    <w:rsid w:val="006623C3"/>
    <w:rsid w:val="0067251B"/>
    <w:rsid w:val="00690F42"/>
    <w:rsid w:val="006B52F7"/>
    <w:rsid w:val="006D0844"/>
    <w:rsid w:val="006D48E8"/>
    <w:rsid w:val="006F0F60"/>
    <w:rsid w:val="006F273D"/>
    <w:rsid w:val="00700A47"/>
    <w:rsid w:val="00742589"/>
    <w:rsid w:val="00765F2F"/>
    <w:rsid w:val="008757B7"/>
    <w:rsid w:val="008E209D"/>
    <w:rsid w:val="00907B55"/>
    <w:rsid w:val="009102A8"/>
    <w:rsid w:val="00922F37"/>
    <w:rsid w:val="00957E21"/>
    <w:rsid w:val="00957E7C"/>
    <w:rsid w:val="00974EDC"/>
    <w:rsid w:val="00983071"/>
    <w:rsid w:val="00983B9E"/>
    <w:rsid w:val="00A355BD"/>
    <w:rsid w:val="00A50B02"/>
    <w:rsid w:val="00AA4563"/>
    <w:rsid w:val="00AE2057"/>
    <w:rsid w:val="00B047B8"/>
    <w:rsid w:val="00B21B47"/>
    <w:rsid w:val="00B550AB"/>
    <w:rsid w:val="00B726C3"/>
    <w:rsid w:val="00BC7655"/>
    <w:rsid w:val="00BE02D5"/>
    <w:rsid w:val="00C41EE6"/>
    <w:rsid w:val="00C558EB"/>
    <w:rsid w:val="00C62142"/>
    <w:rsid w:val="00D97050"/>
    <w:rsid w:val="00DC11B4"/>
    <w:rsid w:val="00DF7CB0"/>
    <w:rsid w:val="00E0367A"/>
    <w:rsid w:val="00E6235A"/>
    <w:rsid w:val="00E779F5"/>
    <w:rsid w:val="00EB0B90"/>
    <w:rsid w:val="00EC4E0C"/>
    <w:rsid w:val="00F01A2C"/>
    <w:rsid w:val="00F17019"/>
    <w:rsid w:val="00F21538"/>
    <w:rsid w:val="00F36E44"/>
    <w:rsid w:val="00F506D1"/>
    <w:rsid w:val="00F91A96"/>
    <w:rsid w:val="00FE7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907CC"/>
  <w15:docId w15:val="{CB5EEB6D-DFA3-4681-A3A5-34DE66F53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844"/>
  </w:style>
  <w:style w:type="paragraph" w:styleId="Heading1">
    <w:name w:val="heading 1"/>
    <w:basedOn w:val="Normal"/>
    <w:next w:val="Normal"/>
    <w:link w:val="Heading1Char"/>
    <w:uiPriority w:val="9"/>
    <w:qFormat/>
    <w:rsid w:val="006D0844"/>
    <w:pPr>
      <w:keepNext/>
      <w:keepLines/>
      <w:spacing w:before="240" w:after="0" w:line="240" w:lineRule="auto"/>
      <w:outlineLvl w:val="0"/>
    </w:pPr>
    <w:rPr>
      <w:rFonts w:ascii="Work Sans Light" w:eastAsia="Times New Roman" w:hAnsi="Work Sans Light" w:cs="Times New Roman"/>
      <w:b/>
      <w:color w:val="55345A" w:themeColor="text2"/>
      <w:sz w:val="44"/>
      <w:szCs w:val="32"/>
    </w:rPr>
  </w:style>
  <w:style w:type="paragraph" w:styleId="Heading2">
    <w:name w:val="heading 2"/>
    <w:basedOn w:val="Normal"/>
    <w:next w:val="Normal"/>
    <w:link w:val="Heading2Char"/>
    <w:uiPriority w:val="9"/>
    <w:unhideWhenUsed/>
    <w:qFormat/>
    <w:rsid w:val="006D0844"/>
    <w:pPr>
      <w:keepNext/>
      <w:keepLines/>
      <w:spacing w:before="40" w:after="0"/>
      <w:outlineLvl w:val="1"/>
    </w:pPr>
    <w:rPr>
      <w:rFonts w:ascii="Work Sans SemiBold" w:eastAsiaTheme="majorEastAsia" w:hAnsi="Work Sans SemiBold" w:cstheme="majorBidi"/>
      <w:color w:val="55345A" w:themeColor="text2"/>
      <w:sz w:val="24"/>
      <w:szCs w:val="26"/>
    </w:rPr>
  </w:style>
  <w:style w:type="paragraph" w:styleId="Heading3">
    <w:name w:val="heading 3"/>
    <w:basedOn w:val="Normal"/>
    <w:next w:val="Normal"/>
    <w:link w:val="Heading3Char"/>
    <w:uiPriority w:val="9"/>
    <w:semiHidden/>
    <w:unhideWhenUsed/>
    <w:qFormat/>
    <w:rsid w:val="002A0CFC"/>
    <w:pPr>
      <w:keepNext/>
      <w:keepLines/>
      <w:spacing w:before="40" w:after="0"/>
      <w:outlineLvl w:val="2"/>
    </w:pPr>
    <w:rPr>
      <w:rFonts w:asciiTheme="majorHAnsi" w:eastAsiaTheme="majorEastAsia" w:hAnsiTheme="majorHAnsi" w:cstheme="majorBidi"/>
      <w:color w:val="163F51"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844"/>
    <w:pPr>
      <w:numPr>
        <w:numId w:val="32"/>
      </w:numPr>
      <w:spacing w:after="160" w:line="259" w:lineRule="auto"/>
      <w:ind w:left="754" w:hanging="357"/>
      <w:contextualSpacing/>
    </w:pPr>
  </w:style>
  <w:style w:type="table" w:styleId="TableGrid">
    <w:name w:val="Table Grid"/>
    <w:basedOn w:val="TableNormal"/>
    <w:uiPriority w:val="59"/>
    <w:rsid w:val="00B55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70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050"/>
  </w:style>
  <w:style w:type="paragraph" w:styleId="Footer">
    <w:name w:val="footer"/>
    <w:basedOn w:val="Normal"/>
    <w:link w:val="FooterChar"/>
    <w:uiPriority w:val="99"/>
    <w:unhideWhenUsed/>
    <w:rsid w:val="00D970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050"/>
  </w:style>
  <w:style w:type="paragraph" w:styleId="NormalWeb">
    <w:name w:val="Normal (Web)"/>
    <w:basedOn w:val="Normal"/>
    <w:uiPriority w:val="99"/>
    <w:unhideWhenUsed/>
    <w:rsid w:val="009830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F21538"/>
    <w:pPr>
      <w:spacing w:after="0" w:line="240" w:lineRule="auto"/>
      <w:jc w:val="both"/>
    </w:pPr>
    <w:rPr>
      <w:rFonts w:ascii="Times New Roman" w:eastAsia="Times New Roman" w:hAnsi="Times New Roman" w:cs="Times New Roman"/>
      <w:sz w:val="24"/>
      <w:lang w:eastAsia="en-GB"/>
    </w:rPr>
  </w:style>
  <w:style w:type="character" w:customStyle="1" w:styleId="BodyTextChar">
    <w:name w:val="Body Text Char"/>
    <w:basedOn w:val="DefaultParagraphFont"/>
    <w:link w:val="BodyText"/>
    <w:rsid w:val="00F21538"/>
    <w:rPr>
      <w:rFonts w:ascii="Times New Roman" w:eastAsia="Times New Roman" w:hAnsi="Times New Roman" w:cs="Times New Roman"/>
      <w:sz w:val="24"/>
      <w:szCs w:val="20"/>
      <w:lang w:eastAsia="en-GB"/>
    </w:rPr>
  </w:style>
  <w:style w:type="paragraph" w:customStyle="1" w:styleId="Default">
    <w:name w:val="Default"/>
    <w:rsid w:val="006D0844"/>
    <w:pPr>
      <w:autoSpaceDE w:val="0"/>
      <w:autoSpaceDN w:val="0"/>
      <w:adjustRightInd w:val="0"/>
      <w:spacing w:after="0" w:line="240" w:lineRule="auto"/>
    </w:pPr>
    <w:rPr>
      <w:rFonts w:ascii="Work Sans" w:hAnsi="Work Sans" w:cs="Calibri"/>
      <w:color w:val="000000"/>
      <w:szCs w:val="24"/>
    </w:rPr>
  </w:style>
  <w:style w:type="character" w:customStyle="1" w:styleId="Heading2Char">
    <w:name w:val="Heading 2 Char"/>
    <w:basedOn w:val="DefaultParagraphFont"/>
    <w:link w:val="Heading2"/>
    <w:uiPriority w:val="9"/>
    <w:rsid w:val="006D0844"/>
    <w:rPr>
      <w:rFonts w:ascii="Work Sans SemiBold" w:eastAsiaTheme="majorEastAsia" w:hAnsi="Work Sans SemiBold" w:cstheme="majorBidi"/>
      <w:color w:val="55345A" w:themeColor="text2"/>
      <w:sz w:val="24"/>
      <w:szCs w:val="26"/>
    </w:rPr>
  </w:style>
  <w:style w:type="character" w:customStyle="1" w:styleId="Heading3Char">
    <w:name w:val="Heading 3 Char"/>
    <w:basedOn w:val="DefaultParagraphFont"/>
    <w:link w:val="Heading3"/>
    <w:uiPriority w:val="9"/>
    <w:semiHidden/>
    <w:rsid w:val="002A0CFC"/>
    <w:rPr>
      <w:rFonts w:asciiTheme="majorHAnsi" w:eastAsiaTheme="majorEastAsia" w:hAnsiTheme="majorHAnsi" w:cstheme="majorBidi"/>
      <w:color w:val="163F51" w:themeColor="accent1" w:themeShade="7F"/>
      <w:sz w:val="24"/>
      <w:szCs w:val="24"/>
    </w:rPr>
  </w:style>
  <w:style w:type="paragraph" w:customStyle="1" w:styleId="p3">
    <w:name w:val="p3"/>
    <w:basedOn w:val="Normal"/>
    <w:rsid w:val="002A0CFC"/>
    <w:pPr>
      <w:widowControl w:val="0"/>
      <w:tabs>
        <w:tab w:val="left" w:pos="204"/>
      </w:tabs>
      <w:spacing w:after="0" w:line="240" w:lineRule="auto"/>
    </w:pPr>
    <w:rPr>
      <w:rFonts w:ascii="Times New Roman" w:eastAsia="Times New Roman" w:hAnsi="Times New Roman" w:cs="Times New Roman"/>
      <w:snapToGrid w:val="0"/>
      <w:sz w:val="24"/>
    </w:rPr>
  </w:style>
  <w:style w:type="paragraph" w:styleId="BalloonText">
    <w:name w:val="Balloon Text"/>
    <w:basedOn w:val="Normal"/>
    <w:link w:val="BalloonTextChar"/>
    <w:uiPriority w:val="99"/>
    <w:semiHidden/>
    <w:unhideWhenUsed/>
    <w:rsid w:val="004A1E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E91"/>
    <w:rPr>
      <w:rFonts w:ascii="Segoe UI" w:hAnsi="Segoe UI" w:cs="Segoe UI"/>
      <w:sz w:val="18"/>
      <w:szCs w:val="18"/>
    </w:rPr>
  </w:style>
  <w:style w:type="paragraph" w:styleId="Revision">
    <w:name w:val="Revision"/>
    <w:hidden/>
    <w:uiPriority w:val="99"/>
    <w:semiHidden/>
    <w:rsid w:val="00402419"/>
    <w:pPr>
      <w:spacing w:after="0" w:line="240" w:lineRule="auto"/>
    </w:pPr>
  </w:style>
  <w:style w:type="character" w:customStyle="1" w:styleId="Heading1Char">
    <w:name w:val="Heading 1 Char"/>
    <w:basedOn w:val="DefaultParagraphFont"/>
    <w:link w:val="Heading1"/>
    <w:uiPriority w:val="9"/>
    <w:rsid w:val="006D0844"/>
    <w:rPr>
      <w:rFonts w:ascii="Work Sans Light" w:eastAsia="Times New Roman" w:hAnsi="Work Sans Light" w:cs="Times New Roman"/>
      <w:b/>
      <w:color w:val="55345A" w:themeColor="text2"/>
      <w:sz w:val="44"/>
      <w:szCs w:val="32"/>
    </w:rPr>
  </w:style>
  <w:style w:type="paragraph" w:styleId="Title">
    <w:name w:val="Title"/>
    <w:basedOn w:val="Normal"/>
    <w:next w:val="Normal"/>
    <w:link w:val="TitleChar"/>
    <w:uiPriority w:val="10"/>
    <w:qFormat/>
    <w:rsid w:val="006D0844"/>
    <w:pPr>
      <w:spacing w:after="0" w:line="240" w:lineRule="auto"/>
      <w:contextualSpacing/>
    </w:pPr>
    <w:rPr>
      <w:rFonts w:asciiTheme="majorHAnsi" w:eastAsiaTheme="majorEastAsia" w:hAnsiTheme="majorHAnsi" w:cstheme="majorBidi"/>
      <w:color w:val="55345A" w:themeColor="text2"/>
      <w:spacing w:val="-10"/>
      <w:kern w:val="28"/>
      <w:sz w:val="44"/>
      <w:szCs w:val="56"/>
    </w:rPr>
  </w:style>
  <w:style w:type="character" w:customStyle="1" w:styleId="TitleChar">
    <w:name w:val="Title Char"/>
    <w:basedOn w:val="DefaultParagraphFont"/>
    <w:link w:val="Title"/>
    <w:uiPriority w:val="10"/>
    <w:rsid w:val="006D0844"/>
    <w:rPr>
      <w:rFonts w:asciiTheme="majorHAnsi" w:eastAsiaTheme="majorEastAsia" w:hAnsiTheme="majorHAnsi" w:cstheme="majorBidi"/>
      <w:color w:val="55345A" w:themeColor="text2"/>
      <w:spacing w:val="-10"/>
      <w:kern w:val="28"/>
      <w:sz w:val="44"/>
      <w:szCs w:val="56"/>
    </w:rPr>
  </w:style>
  <w:style w:type="character" w:styleId="Strong">
    <w:name w:val="Strong"/>
    <w:basedOn w:val="DefaultParagraphFont"/>
    <w:uiPriority w:val="22"/>
    <w:qFormat/>
    <w:rsid w:val="006D0844"/>
    <w:rPr>
      <w:rFonts w:ascii="Work Sans SemiBold" w:hAnsi="Work Sans SemiBold"/>
      <w:b/>
      <w:bCs/>
      <w:sz w:val="20"/>
    </w:rPr>
  </w:style>
  <w:style w:type="paragraph" w:styleId="NoSpacing">
    <w:name w:val="No Spacing"/>
    <w:uiPriority w:val="1"/>
    <w:qFormat/>
    <w:rsid w:val="006D0844"/>
    <w:pPr>
      <w:spacing w:after="0" w:line="240" w:lineRule="auto"/>
    </w:pPr>
  </w:style>
  <w:style w:type="character" w:styleId="BookTitle">
    <w:name w:val="Book Title"/>
    <w:basedOn w:val="DefaultParagraphFont"/>
    <w:uiPriority w:val="33"/>
    <w:qFormat/>
    <w:rsid w:val="006D0844"/>
    <w:rPr>
      <w:b/>
      <w:bCs/>
      <w:i/>
      <w:iCs/>
      <w:spacing w:val="5"/>
    </w:rPr>
  </w:style>
  <w:style w:type="character" w:styleId="Hyperlink">
    <w:name w:val="Hyperlink"/>
    <w:basedOn w:val="DefaultParagraphFont"/>
    <w:uiPriority w:val="99"/>
    <w:unhideWhenUsed/>
    <w:rsid w:val="001F1EFD"/>
    <w:rPr>
      <w:color w:val="0563C1" w:themeColor="hyperlink"/>
      <w:u w:val="single"/>
    </w:rPr>
  </w:style>
  <w:style w:type="character" w:styleId="UnresolvedMention">
    <w:name w:val="Unresolved Mention"/>
    <w:basedOn w:val="DefaultParagraphFont"/>
    <w:uiPriority w:val="99"/>
    <w:semiHidden/>
    <w:unhideWhenUsed/>
    <w:rsid w:val="001F1EFD"/>
    <w:rPr>
      <w:color w:val="605E5C"/>
      <w:shd w:val="clear" w:color="auto" w:fill="E1DFDD"/>
    </w:rPr>
  </w:style>
  <w:style w:type="paragraph" w:customStyle="1" w:styleId="paragraph">
    <w:name w:val="paragraph"/>
    <w:basedOn w:val="Normal"/>
    <w:rsid w:val="001F1E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F1EFD"/>
  </w:style>
  <w:style w:type="character" w:customStyle="1" w:styleId="eop">
    <w:name w:val="eop"/>
    <w:basedOn w:val="DefaultParagraphFont"/>
    <w:rsid w:val="001F1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gail.chand@london.anglican.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ga.org.uk/Guidance/Holding-your-school-to-account/Monitoring-Performance/Knowing-Your-School.aspx"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LDBS%20style%20with%20bullets.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92B812-5CE3-474D-AE21-E5EAC5D4EAB8}"/>
</file>

<file path=customXml/itemProps2.xml><?xml version="1.0" encoding="utf-8"?>
<ds:datastoreItem xmlns:ds="http://schemas.openxmlformats.org/officeDocument/2006/customXml" ds:itemID="{B9C8F1A4-D683-4F7C-A377-4CD6CACA6B77}"/>
</file>

<file path=customXml/itemProps3.xml><?xml version="1.0" encoding="utf-8"?>
<ds:datastoreItem xmlns:ds="http://schemas.openxmlformats.org/officeDocument/2006/customXml" ds:itemID="{42DAAA1F-ECC3-4178-90EC-173DD12981E7}"/>
</file>

<file path=docProps/app.xml><?xml version="1.0" encoding="utf-8"?>
<Properties xmlns="http://schemas.openxmlformats.org/officeDocument/2006/extended-properties" xmlns:vt="http://schemas.openxmlformats.org/officeDocument/2006/docPropsVTypes">
  <Template>LDBS style with bullets</Template>
  <TotalTime>1</TotalTime>
  <Pages>11</Pages>
  <Words>2565</Words>
  <Characters>14625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 Nwanodi</dc:creator>
  <cp:lastModifiedBy>Leila Ingram-Smith</cp:lastModifiedBy>
  <cp:revision>3</cp:revision>
  <cp:lastPrinted>2023-07-28T10:25:00Z</cp:lastPrinted>
  <dcterms:created xsi:type="dcterms:W3CDTF">2023-07-28T10:24:00Z</dcterms:created>
  <dcterms:modified xsi:type="dcterms:W3CDTF">2023-07-28T11:23:00Z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